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9D320" w14:textId="7891AAA1" w:rsidR="00F87859" w:rsidRDefault="00C11A5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15264" behindDoc="0" locked="0" layoutInCell="1" allowOverlap="1" wp14:anchorId="21DD41F0" wp14:editId="24A35C23">
            <wp:simplePos x="0" y="0"/>
            <wp:positionH relativeFrom="column">
              <wp:posOffset>-358140</wp:posOffset>
            </wp:positionH>
            <wp:positionV relativeFrom="paragraph">
              <wp:posOffset>-154940</wp:posOffset>
            </wp:positionV>
            <wp:extent cx="3253740" cy="1381860"/>
            <wp:effectExtent l="0" t="0" r="3810" b="8890"/>
            <wp:wrapNone/>
            <wp:docPr id="410708618" name="Picture 8" descr="Waitaha Regional Leader Group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08618" name="Picture 8" descr="Waitaha Regional Leader Group logo&#10;"/>
                    <pic:cNvPicPr/>
                  </pic:nvPicPr>
                  <pic:blipFill rotWithShape="1">
                    <a:blip r:embed="rId10"/>
                    <a:srcRect l="4121" t="22600" r="7601" b="3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3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D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5255303D" wp14:editId="117FE2D2">
            <wp:simplePos x="0" y="0"/>
            <wp:positionH relativeFrom="margin">
              <wp:posOffset>4730750</wp:posOffset>
            </wp:positionH>
            <wp:positionV relativeFrom="page">
              <wp:posOffset>361315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4892" w14:textId="0416C509" w:rsidR="00F87859" w:rsidRDefault="00F87859" w:rsidP="00F87859">
      <w:pPr>
        <w:rPr>
          <w:rFonts w:cs="Arial"/>
          <w:szCs w:val="32"/>
        </w:rPr>
      </w:pPr>
    </w:p>
    <w:p w14:paraId="47CDC9A1" w14:textId="007512D2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CBCEEFE" w14:textId="646837FC" w:rsidR="00F87859" w:rsidRDefault="00F87859" w:rsidP="00F87859">
      <w:pPr>
        <w:rPr>
          <w:rFonts w:cs="Arial"/>
          <w:szCs w:val="32"/>
        </w:rPr>
      </w:pPr>
    </w:p>
    <w:p w14:paraId="37296762" w14:textId="665DB9D4" w:rsidR="00F87859" w:rsidRDefault="00F87859" w:rsidP="00F87859">
      <w:pPr>
        <w:rPr>
          <w:rFonts w:cs="Arial"/>
          <w:szCs w:val="32"/>
        </w:rPr>
      </w:pPr>
    </w:p>
    <w:p w14:paraId="13D0C6C6" w14:textId="25DF6923" w:rsidR="00C13FBA" w:rsidRPr="00686443" w:rsidRDefault="00C13FBA" w:rsidP="00F87859">
      <w:pPr>
        <w:pStyle w:val="Title"/>
        <w:rPr>
          <w:sz w:val="52"/>
          <w:szCs w:val="52"/>
        </w:rPr>
      </w:pPr>
      <w:proofErr w:type="spellStart"/>
      <w:r w:rsidRPr="00686443">
        <w:rPr>
          <w:sz w:val="52"/>
          <w:szCs w:val="52"/>
        </w:rPr>
        <w:t>Waitaha</w:t>
      </w:r>
      <w:proofErr w:type="spellEnd"/>
      <w:r w:rsidRPr="00686443">
        <w:rPr>
          <w:sz w:val="52"/>
          <w:szCs w:val="52"/>
        </w:rPr>
        <w:t xml:space="preserve"> Enabling Good Lives </w:t>
      </w:r>
      <w:r w:rsidR="00686443" w:rsidRPr="00686443">
        <w:rPr>
          <w:sz w:val="52"/>
          <w:szCs w:val="52"/>
        </w:rPr>
        <w:t>Regional Leadership Group</w:t>
      </w:r>
      <w:r w:rsidR="00302232">
        <w:rPr>
          <w:sz w:val="52"/>
          <w:szCs w:val="52"/>
        </w:rPr>
        <w:t xml:space="preserve"> (W</w:t>
      </w:r>
      <w:r w:rsidR="002600C0">
        <w:rPr>
          <w:sz w:val="52"/>
          <w:szCs w:val="52"/>
        </w:rPr>
        <w:t>RLG)</w:t>
      </w:r>
      <w:r w:rsidR="00686443" w:rsidRPr="00686443">
        <w:rPr>
          <w:sz w:val="52"/>
          <w:szCs w:val="52"/>
        </w:rPr>
        <w:t xml:space="preserve"> </w:t>
      </w:r>
    </w:p>
    <w:p w14:paraId="40978C0A" w14:textId="163AE901" w:rsidR="00887F23" w:rsidRDefault="00BD4B95" w:rsidP="00F87859">
      <w:pPr>
        <w:pStyle w:val="Title"/>
      </w:pPr>
      <w:r>
        <w:rPr>
          <w:sz w:val="52"/>
          <w:szCs w:val="52"/>
        </w:rPr>
        <w:t>s</w:t>
      </w:r>
      <w:r w:rsidR="00954CB9" w:rsidRPr="00686443">
        <w:rPr>
          <w:sz w:val="52"/>
          <w:szCs w:val="52"/>
        </w:rPr>
        <w:t>ocial media</w:t>
      </w:r>
      <w:r w:rsidR="00DA102F" w:rsidRPr="00686443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and </w:t>
      </w:r>
      <w:r w:rsidR="00DA102F" w:rsidRPr="00686443">
        <w:rPr>
          <w:sz w:val="52"/>
          <w:szCs w:val="52"/>
        </w:rPr>
        <w:t>website</w:t>
      </w:r>
    </w:p>
    <w:p w14:paraId="10E427D7" w14:textId="6D098954" w:rsidR="00887F23" w:rsidRPr="00686443" w:rsidRDefault="00BD4B95" w:rsidP="00F87859">
      <w:pPr>
        <w:pStyle w:val="Title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611D5AA1" wp14:editId="21E63DAD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153025" cy="3946010"/>
            <wp:effectExtent l="0" t="0" r="0" b="0"/>
            <wp:wrapNone/>
            <wp:docPr id="1145575774" name="Picture 9" descr="A group of devices with a screen 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75774" name="Picture 9" descr="A group of devices with a screen 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24385" r="24551" b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F0EF458" wp14:editId="7611DB94">
                <wp:extent cx="304800" cy="304800"/>
                <wp:effectExtent l="0" t="0" r="0" b="0"/>
                <wp:docPr id="1065137946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988EFB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BD90C2B" w14:textId="010057F0" w:rsidR="00887F23" w:rsidRDefault="00887F23" w:rsidP="00F87859">
      <w:pPr>
        <w:pStyle w:val="Title"/>
      </w:pPr>
    </w:p>
    <w:p w14:paraId="70B495C6" w14:textId="7587723A" w:rsidR="00887F23" w:rsidRDefault="00887F23" w:rsidP="00F87859">
      <w:pPr>
        <w:pStyle w:val="Title"/>
      </w:pPr>
    </w:p>
    <w:p w14:paraId="5AE2CA0F" w14:textId="77777777" w:rsidR="00887F23" w:rsidRDefault="00887F23" w:rsidP="00F87859">
      <w:pPr>
        <w:pStyle w:val="Title"/>
      </w:pPr>
    </w:p>
    <w:p w14:paraId="1867EFE8" w14:textId="1D2331AE" w:rsidR="00724AA4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496E887A" w14:textId="227C3B62" w:rsidR="00F87859" w:rsidRPr="00570380" w:rsidRDefault="00887F23" w:rsidP="00BF5DDC">
      <w:pPr>
        <w:pStyle w:val="Datepublished"/>
      </w:pPr>
      <w:r w:rsidRPr="00570380">
        <w:t xml:space="preserve">Published: </w:t>
      </w:r>
      <w:r w:rsidR="00686443">
        <w:t>September</w:t>
      </w:r>
      <w:r w:rsidR="00724AA4">
        <w:t xml:space="preserve"> 2025</w:t>
      </w:r>
    </w:p>
    <w:p w14:paraId="307680CB" w14:textId="1E05D9EC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21229F">
        <w:rPr>
          <w:noProof/>
          <w:lang w:val="en-NZ" w:eastAsia="en-NZ"/>
        </w:rPr>
        <w:lastRenderedPageBreak/>
        <w:t>Our new website is live</w:t>
      </w:r>
    </w:p>
    <w:p w14:paraId="4D37C8BB" w14:textId="3F0A70D2" w:rsidR="00D852B6" w:rsidRDefault="00D852B6" w:rsidP="0017057E">
      <w:pPr>
        <w:spacing w:line="336" w:lineRule="auto"/>
      </w:pPr>
    </w:p>
    <w:p w14:paraId="0E6E9116" w14:textId="22C88E00" w:rsidR="007E1CF3" w:rsidRDefault="00AB4560" w:rsidP="0017057E">
      <w:pPr>
        <w:spacing w:line="336" w:lineRule="auto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17312" behindDoc="0" locked="0" layoutInCell="1" allowOverlap="1" wp14:anchorId="7D04CFEB" wp14:editId="2A126E01">
            <wp:simplePos x="0" y="0"/>
            <wp:positionH relativeFrom="column">
              <wp:posOffset>-99060</wp:posOffset>
            </wp:positionH>
            <wp:positionV relativeFrom="paragraph">
              <wp:posOffset>266065</wp:posOffset>
            </wp:positionV>
            <wp:extent cx="1620000" cy="688012"/>
            <wp:effectExtent l="0" t="0" r="0" b="0"/>
            <wp:wrapNone/>
            <wp:docPr id="8237985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985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4121" t="22600" r="7601" b="3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68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814AC" w14:textId="40A5CC5B" w:rsidR="007E1CF3" w:rsidRDefault="00AB4560" w:rsidP="00833F79">
      <w:pPr>
        <w:spacing w:line="336" w:lineRule="auto"/>
      </w:pPr>
      <w:r>
        <w:t xml:space="preserve">The </w:t>
      </w:r>
      <w:proofErr w:type="spellStart"/>
      <w:r>
        <w:t>Waitaha</w:t>
      </w:r>
      <w:proofErr w:type="spellEnd"/>
      <w:r>
        <w:t xml:space="preserve"> Enabling Good Lives Regional Leadership </w:t>
      </w:r>
      <w:r w:rsidR="00AA78C7">
        <w:t xml:space="preserve">Group </w:t>
      </w:r>
      <w:r>
        <w:t xml:space="preserve">has made a website. </w:t>
      </w:r>
    </w:p>
    <w:p w14:paraId="3FD981D6" w14:textId="77777777" w:rsidR="006A2700" w:rsidRDefault="006A2700" w:rsidP="00833F79">
      <w:pPr>
        <w:spacing w:line="336" w:lineRule="auto"/>
      </w:pPr>
    </w:p>
    <w:p w14:paraId="1706F416" w14:textId="7A63CCA6" w:rsidR="006A2700" w:rsidRDefault="00452B51" w:rsidP="00833F79">
      <w:pPr>
        <w:spacing w:line="336" w:lineRule="auto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60F54D78" wp14:editId="56C2F87B">
            <wp:simplePos x="0" y="0"/>
            <wp:positionH relativeFrom="column">
              <wp:posOffset>53340</wp:posOffset>
            </wp:positionH>
            <wp:positionV relativeFrom="paragraph">
              <wp:posOffset>228600</wp:posOffset>
            </wp:positionV>
            <wp:extent cx="1440000" cy="1179888"/>
            <wp:effectExtent l="0" t="0" r="8255" b="1270"/>
            <wp:wrapNone/>
            <wp:docPr id="26602202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2202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2E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3EE97E3" wp14:editId="60118681">
                <wp:simplePos x="0" y="0"/>
                <wp:positionH relativeFrom="column">
                  <wp:posOffset>2255520</wp:posOffset>
                </wp:positionH>
                <wp:positionV relativeFrom="paragraph">
                  <wp:posOffset>228600</wp:posOffset>
                </wp:positionV>
                <wp:extent cx="3599815" cy="1143000"/>
                <wp:effectExtent l="0" t="0" r="635" b="0"/>
                <wp:wrapNone/>
                <wp:docPr id="28827549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3000"/>
                        </a:xfrm>
                        <a:prstGeom prst="rect">
                          <a:avLst/>
                        </a:prstGeom>
                        <a:solidFill>
                          <a:srgbClr val="FFD966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5F13" id="Rectangle 2" o:spid="_x0000_s1026" alt="&quot;&quot;" style="position:absolute;margin-left:177.6pt;margin-top:18pt;width:283.45pt;height:90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" fillcolor="#ffd966" stroked="f" strokeweight="1pt">
                <v:fill opacity="32896f"/>
              </v:rect>
            </w:pict>
          </mc:Fallback>
        </mc:AlternateContent>
      </w:r>
    </w:p>
    <w:p w14:paraId="1125D27F" w14:textId="4404775C" w:rsidR="006A2700" w:rsidRDefault="006A2700" w:rsidP="00833F79">
      <w:pPr>
        <w:spacing w:line="336" w:lineRule="auto"/>
      </w:pPr>
      <w:proofErr w:type="spellStart"/>
      <w:r w:rsidRPr="00057DA9">
        <w:t>Waitaha</w:t>
      </w:r>
      <w:proofErr w:type="spellEnd"/>
      <w:r w:rsidRPr="006A2700">
        <w:t xml:space="preserve"> Enabling Good Lives Regional Leadership Group</w:t>
      </w:r>
      <w:r>
        <w:t xml:space="preserve"> is</w:t>
      </w:r>
      <w:r w:rsidR="00262FC9">
        <w:t xml:space="preserve"> also</w:t>
      </w:r>
      <w:r>
        <w:t xml:space="preserve"> called </w:t>
      </w:r>
      <w:r w:rsidR="004663A8" w:rsidRPr="004663A8">
        <w:rPr>
          <w:b/>
          <w:bCs/>
        </w:rPr>
        <w:t>WRLG</w:t>
      </w:r>
      <w:r w:rsidR="004663A8">
        <w:t xml:space="preserve"> for short. </w:t>
      </w:r>
    </w:p>
    <w:p w14:paraId="3276B214" w14:textId="77777777" w:rsidR="00031C38" w:rsidRDefault="00031C38" w:rsidP="00A477F8"/>
    <w:p w14:paraId="3F68E053" w14:textId="406DB33D" w:rsidR="00CC77DE" w:rsidRDefault="0091134C" w:rsidP="00A477F8"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CF5128F" wp14:editId="202D17B1">
                <wp:simplePos x="0" y="0"/>
                <wp:positionH relativeFrom="column">
                  <wp:posOffset>2209800</wp:posOffset>
                </wp:positionH>
                <wp:positionV relativeFrom="paragraph">
                  <wp:posOffset>261620</wp:posOffset>
                </wp:positionV>
                <wp:extent cx="3599815" cy="1876425"/>
                <wp:effectExtent l="0" t="0" r="635" b="9525"/>
                <wp:wrapNone/>
                <wp:docPr id="52306771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876425"/>
                        </a:xfrm>
                        <a:prstGeom prst="rect">
                          <a:avLst/>
                        </a:prstGeom>
                        <a:solidFill>
                          <a:srgbClr val="2258DE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EEB89" id="Rectangle 2" o:spid="_x0000_s1026" alt="&quot;&quot;" style="position:absolute;margin-left:174pt;margin-top:20.6pt;width:283.45pt;height:147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" fillcolor="#2258de" stroked="f" strokeweight="1pt">
                <v:fill opacity="13107f"/>
              </v:rect>
            </w:pict>
          </mc:Fallback>
        </mc:AlternateContent>
      </w:r>
      <w:r w:rsidR="00C04153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11396F9" wp14:editId="03776AD0">
                <wp:simplePos x="0" y="0"/>
                <wp:positionH relativeFrom="column">
                  <wp:posOffset>53975</wp:posOffset>
                </wp:positionH>
                <wp:positionV relativeFrom="paragraph">
                  <wp:posOffset>261694</wp:posOffset>
                </wp:positionV>
                <wp:extent cx="1280795" cy="1876425"/>
                <wp:effectExtent l="0" t="0" r="0" b="9525"/>
                <wp:wrapNone/>
                <wp:docPr id="1998791322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1876425"/>
                          <a:chOff x="0" y="0"/>
                          <a:chExt cx="1280795" cy="1876425"/>
                        </a:xfrm>
                      </wpg:grpSpPr>
                      <pic:pic xmlns:pic="http://schemas.openxmlformats.org/drawingml/2006/picture">
                        <pic:nvPicPr>
                          <pic:cNvPr id="412517679" name="Picture 4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7187807" name="Arrow: Left 9"/>
                        <wps:cNvSpPr/>
                        <wps:spPr>
                          <a:xfrm rot="1918463">
                            <a:off x="568779" y="1439635"/>
                            <a:ext cx="538843" cy="255815"/>
                          </a:xfrm>
                          <a:prstGeom prst="lef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38E0B" id="Group 10" o:spid="_x0000_s1026" alt="&quot;&quot;" style="position:absolute;margin-left:4.25pt;margin-top:20.6pt;width:100.85pt;height:147.75pt;z-index:251921408" coordsize="12807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map of new zealand with different states&#10;&#10;AI-generated content may be incorrect." style="position:absolute;width:12807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">
                  <v:imagedata r:id="rId15" o:title="A map of new zealand with different states&#10;&#10;AI-generated content may be incorrec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9" o:spid="_x0000_s1028" type="#_x0000_t66" style="position:absolute;left:5687;top:14396;width:5389;height:2558;rotation:20954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" adj="5127" fillcolor="#c00000" strokecolor="#c00000" strokeweight="1pt"/>
              </v:group>
            </w:pict>
          </mc:Fallback>
        </mc:AlternateContent>
      </w:r>
    </w:p>
    <w:p w14:paraId="06891E7E" w14:textId="77777777" w:rsidR="00A477F8" w:rsidRDefault="00CC77DE" w:rsidP="00A477F8">
      <w:r>
        <w:t xml:space="preserve">Here </w:t>
      </w:r>
      <w:r w:rsidRPr="00FB02F7">
        <w:rPr>
          <w:b/>
          <w:bCs/>
        </w:rPr>
        <w:t>regional</w:t>
      </w:r>
      <w:r>
        <w:t xml:space="preserve"> means </w:t>
      </w:r>
      <w:r w:rsidR="0056620E">
        <w:t>an area</w:t>
      </w:r>
      <w:r w:rsidR="00C770FA">
        <w:t xml:space="preserve"> of the country</w:t>
      </w:r>
      <w:r w:rsidR="0056620E">
        <w:t xml:space="preserve"> </w:t>
      </w:r>
      <w:r w:rsidR="00FB02F7">
        <w:t xml:space="preserve">like </w:t>
      </w:r>
      <w:proofErr w:type="spellStart"/>
      <w:r w:rsidR="00FB02F7" w:rsidRPr="00A477F8">
        <w:rPr>
          <w:b/>
          <w:bCs/>
        </w:rPr>
        <w:t>Waitaha</w:t>
      </w:r>
      <w:proofErr w:type="spellEnd"/>
      <w:r w:rsidR="00FB02F7">
        <w:t>.</w:t>
      </w:r>
    </w:p>
    <w:p w14:paraId="61DB762F" w14:textId="77777777" w:rsidR="00A477F8" w:rsidRDefault="00A477F8" w:rsidP="00A477F8"/>
    <w:p w14:paraId="4B675467" w14:textId="6D8FDE1C" w:rsidR="00A477F8" w:rsidRDefault="00A477F8" w:rsidP="00A477F8"/>
    <w:p w14:paraId="0995E692" w14:textId="0C60596E" w:rsidR="00CC77DE" w:rsidRDefault="00A477F8" w:rsidP="00A477F8">
      <w:proofErr w:type="spellStart"/>
      <w:r w:rsidRPr="00A477F8">
        <w:rPr>
          <w:b/>
          <w:bCs/>
        </w:rPr>
        <w:t>Waitaha</w:t>
      </w:r>
      <w:proofErr w:type="spellEnd"/>
      <w:r>
        <w:t xml:space="preserve"> is also called Canterbury.</w:t>
      </w:r>
      <w:r w:rsidR="00FB02F7">
        <w:t xml:space="preserve"> </w:t>
      </w:r>
    </w:p>
    <w:p w14:paraId="4220DB3A" w14:textId="47CE40F0" w:rsidR="00986C70" w:rsidRDefault="00986C70" w:rsidP="00A477F8"/>
    <w:p w14:paraId="480439B9" w14:textId="139B6447" w:rsidR="00986C70" w:rsidRDefault="00986C70" w:rsidP="00A477F8"/>
    <w:p w14:paraId="2D2A06D3" w14:textId="4B62BD2D" w:rsidR="004D017D" w:rsidRDefault="00A06B60" w:rsidP="00A477F8">
      <w:r>
        <w:br w:type="column"/>
      </w: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75328" behindDoc="0" locked="0" layoutInCell="1" allowOverlap="1" wp14:anchorId="1D32DC7A" wp14:editId="521E8F31">
            <wp:simplePos x="0" y="0"/>
            <wp:positionH relativeFrom="column">
              <wp:posOffset>-85</wp:posOffset>
            </wp:positionH>
            <wp:positionV relativeFrom="paragraph">
              <wp:posOffset>-172464</wp:posOffset>
            </wp:positionV>
            <wp:extent cx="1620000" cy="1133785"/>
            <wp:effectExtent l="0" t="0" r="0" b="0"/>
            <wp:wrapNone/>
            <wp:docPr id="145999926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2775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58379E3" wp14:editId="39A38B2A">
                <wp:simplePos x="0" y="0"/>
                <wp:positionH relativeFrom="column">
                  <wp:posOffset>2231390</wp:posOffset>
                </wp:positionH>
                <wp:positionV relativeFrom="paragraph">
                  <wp:posOffset>-91838</wp:posOffset>
                </wp:positionV>
                <wp:extent cx="3599815" cy="3184072"/>
                <wp:effectExtent l="0" t="0" r="635" b="0"/>
                <wp:wrapNone/>
                <wp:docPr id="14363958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184072"/>
                        </a:xfrm>
                        <a:prstGeom prst="rect">
                          <a:avLst/>
                        </a:prstGeom>
                        <a:solidFill>
                          <a:srgbClr val="2258DE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3ABE5" id="Rectangle 2" o:spid="_x0000_s1026" alt="&quot;&quot;" style="position:absolute;margin-left:175.7pt;margin-top:-7.25pt;width:283.45pt;height:250.7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" fillcolor="#2258de" stroked="f" strokeweight="1pt">
                <v:fill opacity="13107f"/>
              </v:rect>
            </w:pict>
          </mc:Fallback>
        </mc:AlternateContent>
      </w:r>
      <w:r w:rsidR="00986C70">
        <w:t xml:space="preserve">Here </w:t>
      </w:r>
      <w:r w:rsidR="00986C70" w:rsidRPr="00C635ED">
        <w:rPr>
          <w:b/>
          <w:bCs/>
        </w:rPr>
        <w:t>leadership</w:t>
      </w:r>
      <w:r w:rsidR="00986C70">
        <w:t xml:space="preserve"> means </w:t>
      </w:r>
      <w:r w:rsidR="00180E37">
        <w:t xml:space="preserve">the </w:t>
      </w:r>
      <w:r w:rsidR="00757ACE">
        <w:t>group</w:t>
      </w:r>
      <w:r w:rsidR="002164D5">
        <w:t xml:space="preserve"> that</w:t>
      </w:r>
      <w:r w:rsidR="004D017D">
        <w:t>:</w:t>
      </w:r>
    </w:p>
    <w:p w14:paraId="259D4DF7" w14:textId="3751D2CE" w:rsidR="002164D5" w:rsidRDefault="004D017D" w:rsidP="002164D5">
      <w:pPr>
        <w:pStyle w:val="Listtoplevel"/>
      </w:pPr>
      <w:r>
        <w:t>lead</w:t>
      </w:r>
      <w:r w:rsidR="00025784">
        <w:t>s</w:t>
      </w:r>
      <w:r>
        <w:t xml:space="preserve"> change</w:t>
      </w:r>
    </w:p>
    <w:p w14:paraId="52B30157" w14:textId="09D4AC4C" w:rsidR="002164D5" w:rsidRDefault="002164D5" w:rsidP="002164D5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6527372F" w14:textId="7CBD3739" w:rsidR="00986C70" w:rsidRDefault="00025784" w:rsidP="002164D5">
      <w:pPr>
        <w:pStyle w:val="Listtoplevel"/>
      </w:pPr>
      <w:r>
        <w:drawing>
          <wp:anchor distT="0" distB="0" distL="114300" distR="114300" simplePos="0" relativeHeight="251924480" behindDoc="0" locked="0" layoutInCell="1" allowOverlap="1" wp14:anchorId="01FC829E" wp14:editId="79F66045">
            <wp:simplePos x="0" y="0"/>
            <wp:positionH relativeFrom="column">
              <wp:posOffset>-3175</wp:posOffset>
            </wp:positionH>
            <wp:positionV relativeFrom="paragraph">
              <wp:posOffset>426720</wp:posOffset>
            </wp:positionV>
            <wp:extent cx="1623060" cy="327660"/>
            <wp:effectExtent l="0" t="0" r="0" b="0"/>
            <wp:wrapNone/>
            <wp:docPr id="6292068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06816" name="Picture 6292068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4D5">
        <w:t xml:space="preserve">the changes follow what </w:t>
      </w:r>
      <w:r w:rsidR="00FD2478">
        <w:t xml:space="preserve">Enabling Good Lives </w:t>
      </w:r>
      <w:r w:rsidR="00180E37">
        <w:t>says.</w:t>
      </w:r>
      <w:r w:rsidR="00986C70">
        <w:t xml:space="preserve"> </w:t>
      </w:r>
    </w:p>
    <w:p w14:paraId="2C7D0322" w14:textId="4318456C" w:rsidR="00986C70" w:rsidRDefault="00986C70" w:rsidP="00833F79">
      <w:pPr>
        <w:spacing w:line="336" w:lineRule="auto"/>
      </w:pPr>
    </w:p>
    <w:p w14:paraId="1173BB20" w14:textId="3A9061BB" w:rsidR="00500576" w:rsidRDefault="00051CD7" w:rsidP="00833F79">
      <w:pPr>
        <w:spacing w:line="336" w:lineRule="auto"/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44C8DC90" wp14:editId="53BCB670">
            <wp:simplePos x="0" y="0"/>
            <wp:positionH relativeFrom="column">
              <wp:posOffset>-22225</wp:posOffset>
            </wp:positionH>
            <wp:positionV relativeFrom="paragraph">
              <wp:posOffset>39793</wp:posOffset>
            </wp:positionV>
            <wp:extent cx="1883946" cy="1203960"/>
            <wp:effectExtent l="0" t="0" r="2540" b="0"/>
            <wp:wrapNone/>
            <wp:docPr id="105128207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913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46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5AD2" w14:textId="35D0F864" w:rsidR="0021229F" w:rsidRDefault="0021229F" w:rsidP="00BC123F">
      <w:pPr>
        <w:spacing w:line="336" w:lineRule="auto"/>
      </w:pPr>
      <w:r>
        <w:t>We are a team of:</w:t>
      </w:r>
    </w:p>
    <w:p w14:paraId="2CBCF1B2" w14:textId="537C6FDC" w:rsidR="0021229F" w:rsidRDefault="0021229F" w:rsidP="00BC123F">
      <w:pPr>
        <w:pStyle w:val="Listtoplevel"/>
        <w:spacing w:line="336" w:lineRule="auto"/>
      </w:pPr>
      <w:r>
        <w:t>disabled people</w:t>
      </w:r>
    </w:p>
    <w:p w14:paraId="67911779" w14:textId="263D513C" w:rsidR="0021229F" w:rsidRDefault="00051CD7" w:rsidP="00BC123F">
      <w:pPr>
        <w:pStyle w:val="Listtoplevel"/>
        <w:spacing w:line="336" w:lineRule="auto"/>
      </w:pPr>
      <w:r>
        <w:drawing>
          <wp:anchor distT="0" distB="0" distL="114300" distR="114300" simplePos="0" relativeHeight="251934720" behindDoc="0" locked="0" layoutInCell="1" allowOverlap="1" wp14:anchorId="1EC6971E" wp14:editId="1B83B6CA">
            <wp:simplePos x="0" y="0"/>
            <wp:positionH relativeFrom="column">
              <wp:posOffset>102235</wp:posOffset>
            </wp:positionH>
            <wp:positionV relativeFrom="paragraph">
              <wp:posOffset>31538</wp:posOffset>
            </wp:positionV>
            <wp:extent cx="1260000" cy="1260000"/>
            <wp:effectExtent l="0" t="0" r="0" b="0"/>
            <wp:wrapNone/>
            <wp:docPr id="13364872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872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9F">
        <w:t>wh</w:t>
      </w:r>
      <w:r w:rsidR="0021229F">
        <w:rPr>
          <w:rFonts w:cs="Arial"/>
        </w:rPr>
        <w:t>ā</w:t>
      </w:r>
      <w:r w:rsidR="0021229F">
        <w:t>nau / families</w:t>
      </w:r>
      <w:r w:rsidR="00DB4ABE">
        <w:t xml:space="preserve"> of disabled people</w:t>
      </w:r>
    </w:p>
    <w:p w14:paraId="73FEB1DB" w14:textId="14B9E7F5" w:rsidR="00D048D3" w:rsidRPr="00D048D3" w:rsidRDefault="00051CD7" w:rsidP="00BC123F">
      <w:pPr>
        <w:pStyle w:val="Listtoplevel"/>
        <w:spacing w:line="336" w:lineRule="auto"/>
        <w:rPr>
          <w:lang w:val="en-US"/>
        </w:rPr>
      </w:pPr>
      <w:r>
        <w:drawing>
          <wp:anchor distT="0" distB="0" distL="114300" distR="114300" simplePos="0" relativeHeight="251928576" behindDoc="0" locked="0" layoutInCell="1" allowOverlap="1" wp14:anchorId="4B789ABE" wp14:editId="36D870FB">
            <wp:simplePos x="0" y="0"/>
            <wp:positionH relativeFrom="column">
              <wp:posOffset>100330</wp:posOffset>
            </wp:positionH>
            <wp:positionV relativeFrom="paragraph">
              <wp:posOffset>696171</wp:posOffset>
            </wp:positionV>
            <wp:extent cx="1620000" cy="1214910"/>
            <wp:effectExtent l="0" t="0" r="0" b="4445"/>
            <wp:wrapNone/>
            <wp:docPr id="178082741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2741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9F">
        <w:t>allies</w:t>
      </w:r>
      <w:r w:rsidR="00AC0612">
        <w:t xml:space="preserve"> / supporters</w:t>
      </w:r>
      <w:r w:rsidR="00E937F8">
        <w:t xml:space="preserve"> of disabled people</w:t>
      </w:r>
    </w:p>
    <w:p w14:paraId="184EA069" w14:textId="2308693C" w:rsidR="003C5B3F" w:rsidRPr="003C5B3F" w:rsidRDefault="00D048D3" w:rsidP="00BC123F">
      <w:pPr>
        <w:pStyle w:val="Listtoplevel"/>
        <w:spacing w:line="336" w:lineRule="auto"/>
        <w:rPr>
          <w:lang w:val="en-US"/>
        </w:rPr>
      </w:pPr>
      <w:r>
        <w:t>providers of services to disabled people</w:t>
      </w:r>
      <w:r w:rsidR="0021229F">
        <w:t xml:space="preserve">. </w:t>
      </w:r>
    </w:p>
    <w:p w14:paraId="52F8CC43" w14:textId="1509AC22" w:rsidR="004018CF" w:rsidRDefault="004018CF" w:rsidP="00BC123F">
      <w:pPr>
        <w:spacing w:line="336" w:lineRule="auto"/>
        <w:rPr>
          <w:lang w:val="en-US"/>
        </w:rPr>
      </w:pPr>
    </w:p>
    <w:p w14:paraId="611F4BA6" w14:textId="71FCE5C3" w:rsidR="004018CF" w:rsidRDefault="004018CF" w:rsidP="00BC123F">
      <w:pPr>
        <w:spacing w:line="336" w:lineRule="auto"/>
        <w:rPr>
          <w:lang w:val="en-US"/>
        </w:rPr>
      </w:pPr>
    </w:p>
    <w:p w14:paraId="32BCAB2C" w14:textId="1D381050" w:rsidR="003C5B3F" w:rsidRDefault="00286770" w:rsidP="00BC123F">
      <w:pPr>
        <w:spacing w:line="336" w:lineRule="auto"/>
        <w:rPr>
          <w:lang w:val="en-US"/>
        </w:rPr>
      </w:pPr>
      <w:r>
        <w:rPr>
          <w:lang w:val="en-US"/>
        </w:rPr>
        <w:br w:type="column"/>
      </w:r>
      <w:r w:rsidR="004F1430"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6B48E5DE" wp14:editId="702049A0">
            <wp:simplePos x="0" y="0"/>
            <wp:positionH relativeFrom="column">
              <wp:posOffset>102235</wp:posOffset>
            </wp:positionH>
            <wp:positionV relativeFrom="paragraph">
              <wp:posOffset>-354330</wp:posOffset>
            </wp:positionV>
            <wp:extent cx="1440000" cy="1447660"/>
            <wp:effectExtent l="0" t="0" r="8255" b="635"/>
            <wp:wrapNone/>
            <wp:docPr id="62681043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043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09">
        <w:rPr>
          <w:lang w:val="en-US"/>
        </w:rPr>
        <w:t xml:space="preserve">We </w:t>
      </w:r>
      <w:r w:rsidR="001A28DB">
        <w:rPr>
          <w:lang w:val="en-US"/>
        </w:rPr>
        <w:t xml:space="preserve">are working </w:t>
      </w:r>
      <w:r w:rsidR="00E17714">
        <w:rPr>
          <w:lang w:val="en-US"/>
        </w:rPr>
        <w:t>towards</w:t>
      </w:r>
      <w:r w:rsidR="00725494">
        <w:rPr>
          <w:lang w:val="en-US"/>
        </w:rPr>
        <w:t xml:space="preserve"> disabled people </w:t>
      </w:r>
      <w:r w:rsidR="00947A9C">
        <w:rPr>
          <w:lang w:val="en-US"/>
        </w:rPr>
        <w:t>and</w:t>
      </w:r>
      <w:r w:rsidR="00B57690">
        <w:rPr>
          <w:lang w:val="en-US"/>
        </w:rPr>
        <w:t xml:space="preserve"> their whānau / famil</w:t>
      </w:r>
      <w:r w:rsidR="00363118">
        <w:rPr>
          <w:lang w:val="en-US"/>
        </w:rPr>
        <w:t>ies</w:t>
      </w:r>
      <w:r w:rsidR="001F4132">
        <w:rPr>
          <w:lang w:val="en-US"/>
        </w:rPr>
        <w:t xml:space="preserve"> to have</w:t>
      </w:r>
      <w:r w:rsidR="006002A3">
        <w:rPr>
          <w:lang w:val="en-US"/>
        </w:rPr>
        <w:t xml:space="preserve"> more:</w:t>
      </w:r>
    </w:p>
    <w:p w14:paraId="55837FDB" w14:textId="7960BC68" w:rsidR="006002A3" w:rsidRDefault="004B3828" w:rsidP="00BC123F">
      <w:pPr>
        <w:pStyle w:val="Listtoplevel"/>
        <w:spacing w:line="336" w:lineRule="auto"/>
      </w:pPr>
      <w:r>
        <w:drawing>
          <wp:anchor distT="0" distB="0" distL="114300" distR="114300" simplePos="0" relativeHeight="251922432" behindDoc="0" locked="0" layoutInCell="1" allowOverlap="1" wp14:anchorId="0F28DD57" wp14:editId="1AA05FB1">
            <wp:simplePos x="0" y="0"/>
            <wp:positionH relativeFrom="column">
              <wp:posOffset>19050</wp:posOffset>
            </wp:positionH>
            <wp:positionV relativeFrom="paragraph">
              <wp:posOffset>408940</wp:posOffset>
            </wp:positionV>
            <wp:extent cx="1440000" cy="1440000"/>
            <wp:effectExtent l="0" t="0" r="8255" b="8255"/>
            <wp:wrapNone/>
            <wp:docPr id="93369741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9741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23F">
        <w:t>c</w:t>
      </w:r>
      <w:r w:rsidR="006002A3">
        <w:t>hoice over their own li</w:t>
      </w:r>
      <w:r w:rsidR="00BC123F">
        <w:t>ves</w:t>
      </w:r>
    </w:p>
    <w:p w14:paraId="73655852" w14:textId="4C951755" w:rsidR="006002A3" w:rsidRPr="003C5B3F" w:rsidRDefault="00BC123F" w:rsidP="00BC123F">
      <w:pPr>
        <w:pStyle w:val="Listtoplevel"/>
        <w:spacing w:line="336" w:lineRule="auto"/>
      </w:pPr>
      <w:r>
        <w:t>c</w:t>
      </w:r>
      <w:r w:rsidR="006002A3">
        <w:t>ontrol over their own lives.</w:t>
      </w:r>
    </w:p>
    <w:p w14:paraId="7B7E9F5F" w14:textId="2B8665D4" w:rsidR="00414009" w:rsidRDefault="00414009" w:rsidP="00BC123F">
      <w:pPr>
        <w:spacing w:line="336" w:lineRule="auto"/>
        <w:rPr>
          <w:lang w:val="en-US"/>
        </w:rPr>
      </w:pPr>
    </w:p>
    <w:p w14:paraId="139A4C05" w14:textId="40985F68" w:rsidR="00414009" w:rsidRDefault="00414009" w:rsidP="00BC123F">
      <w:pPr>
        <w:spacing w:line="336" w:lineRule="auto"/>
        <w:rPr>
          <w:lang w:val="en-US"/>
        </w:rPr>
      </w:pPr>
    </w:p>
    <w:p w14:paraId="41C4265A" w14:textId="3090EB94" w:rsidR="0021229F" w:rsidRDefault="00883730" w:rsidP="00BC123F">
      <w:pPr>
        <w:spacing w:line="33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3E7471EB" wp14:editId="1C888CFE">
            <wp:simplePos x="0" y="0"/>
            <wp:positionH relativeFrom="column">
              <wp:posOffset>-144780</wp:posOffset>
            </wp:positionH>
            <wp:positionV relativeFrom="paragraph">
              <wp:posOffset>50800</wp:posOffset>
            </wp:positionV>
            <wp:extent cx="1799590" cy="1799590"/>
            <wp:effectExtent l="0" t="0" r="0" b="0"/>
            <wp:wrapNone/>
            <wp:docPr id="105109423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4513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7F" w:rsidRPr="003C5B3F">
        <w:rPr>
          <w:lang w:val="en-US"/>
        </w:rPr>
        <w:t xml:space="preserve">We </w:t>
      </w:r>
      <w:r w:rsidR="001A1414" w:rsidRPr="003C5B3F">
        <w:rPr>
          <w:lang w:val="en-US"/>
        </w:rPr>
        <w:t xml:space="preserve">would </w:t>
      </w:r>
      <w:r w:rsidR="00A5027A" w:rsidRPr="003C5B3F">
        <w:rPr>
          <w:lang w:val="en-US"/>
        </w:rPr>
        <w:t>love</w:t>
      </w:r>
      <w:r w:rsidR="00C24F31" w:rsidRPr="003C5B3F">
        <w:rPr>
          <w:lang w:val="en-US"/>
        </w:rPr>
        <w:t xml:space="preserve"> for</w:t>
      </w:r>
      <w:r w:rsidR="001A1414" w:rsidRPr="003C5B3F">
        <w:rPr>
          <w:lang w:val="en-US"/>
        </w:rPr>
        <w:t xml:space="preserve"> you to check out</w:t>
      </w:r>
      <w:r w:rsidR="008F1082">
        <w:rPr>
          <w:lang w:val="en-US"/>
        </w:rPr>
        <w:t>:</w:t>
      </w:r>
      <w:r w:rsidR="001A1414" w:rsidRPr="003C5B3F">
        <w:rPr>
          <w:lang w:val="en-US"/>
        </w:rPr>
        <w:t xml:space="preserve"> our new website</w:t>
      </w:r>
      <w:r w:rsidR="0013707F" w:rsidRPr="003C5B3F">
        <w:rPr>
          <w:lang w:val="en-US"/>
        </w:rPr>
        <w:t xml:space="preserve">. </w:t>
      </w:r>
    </w:p>
    <w:p w14:paraId="38FF8EC9" w14:textId="77777777" w:rsidR="00CA0508" w:rsidRDefault="00CA0508" w:rsidP="00BC123F">
      <w:pPr>
        <w:spacing w:line="336" w:lineRule="auto"/>
        <w:rPr>
          <w:lang w:val="en-US"/>
        </w:rPr>
      </w:pPr>
    </w:p>
    <w:p w14:paraId="353F4BD3" w14:textId="77777777" w:rsidR="00CA0508" w:rsidRDefault="00CA0508" w:rsidP="00BC123F">
      <w:pPr>
        <w:spacing w:line="336" w:lineRule="auto"/>
        <w:rPr>
          <w:lang w:val="en-US"/>
        </w:rPr>
      </w:pPr>
    </w:p>
    <w:p w14:paraId="1095C08E" w14:textId="313CBC11" w:rsidR="00CA0508" w:rsidRPr="003C5B3F" w:rsidRDefault="00BC123F" w:rsidP="00BC123F">
      <w:pPr>
        <w:spacing w:line="336" w:lineRule="auto"/>
        <w:rPr>
          <w:lang w:val="en-US"/>
        </w:rPr>
      </w:pPr>
      <w:r>
        <w:rPr>
          <w:lang w:val="en-US"/>
        </w:rPr>
        <w:t>It</w:t>
      </w:r>
      <w:r w:rsidR="00CA0508">
        <w:rPr>
          <w:lang w:val="en-US"/>
        </w:rPr>
        <w:t xml:space="preserve"> is easy to use.</w:t>
      </w:r>
    </w:p>
    <w:p w14:paraId="582A9ED4" w14:textId="0618BA3F" w:rsidR="0013707F" w:rsidRDefault="0013707F" w:rsidP="00124EA8">
      <w:pPr>
        <w:rPr>
          <w:lang w:val="en-US"/>
        </w:rPr>
      </w:pPr>
    </w:p>
    <w:p w14:paraId="2C71918B" w14:textId="7B860EC6" w:rsidR="0013707F" w:rsidRDefault="0013707F" w:rsidP="00124EA8">
      <w:pPr>
        <w:rPr>
          <w:lang w:val="en-US"/>
        </w:rPr>
      </w:pPr>
    </w:p>
    <w:p w14:paraId="5E28F48A" w14:textId="09EBCBF9" w:rsidR="0013707F" w:rsidRDefault="00C5372C" w:rsidP="00124EA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911168" behindDoc="0" locked="0" layoutInCell="1" allowOverlap="1" wp14:anchorId="27C4AFE6" wp14:editId="1FD90D3D">
            <wp:simplePos x="0" y="0"/>
            <wp:positionH relativeFrom="column">
              <wp:posOffset>-15766</wp:posOffset>
            </wp:positionH>
            <wp:positionV relativeFrom="paragraph">
              <wp:posOffset>-78828</wp:posOffset>
            </wp:positionV>
            <wp:extent cx="1440000" cy="975262"/>
            <wp:effectExtent l="0" t="0" r="8255" b="0"/>
            <wp:wrapNone/>
            <wp:docPr id="34689458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9458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5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7F">
        <w:rPr>
          <w:lang w:val="en-US"/>
        </w:rPr>
        <w:t xml:space="preserve">When you visit </w:t>
      </w:r>
      <w:r w:rsidR="00883730">
        <w:rPr>
          <w:lang w:val="en-US"/>
        </w:rPr>
        <w:t xml:space="preserve">our </w:t>
      </w:r>
      <w:proofErr w:type="gramStart"/>
      <w:r w:rsidR="00883730">
        <w:rPr>
          <w:lang w:val="en-US"/>
        </w:rPr>
        <w:t>website</w:t>
      </w:r>
      <w:proofErr w:type="gramEnd"/>
      <w:r w:rsidR="00883730">
        <w:rPr>
          <w:lang w:val="en-US"/>
        </w:rPr>
        <w:t xml:space="preserve"> </w:t>
      </w:r>
      <w:r w:rsidR="0013707F">
        <w:rPr>
          <w:lang w:val="en-US"/>
        </w:rPr>
        <w:t>you will find out:</w:t>
      </w:r>
    </w:p>
    <w:p w14:paraId="57B8DD6B" w14:textId="77777777" w:rsidR="0013707F" w:rsidRDefault="0013707F" w:rsidP="0013707F">
      <w:pPr>
        <w:pStyle w:val="Listtoplevel"/>
      </w:pPr>
      <w:r>
        <w:t>who we are</w:t>
      </w:r>
    </w:p>
    <w:p w14:paraId="6A132B7C" w14:textId="77777777" w:rsidR="0013707F" w:rsidRDefault="0013707F" w:rsidP="0013707F">
      <w:pPr>
        <w:pStyle w:val="Listtoplevel"/>
      </w:pPr>
      <w:r>
        <w:drawing>
          <wp:anchor distT="0" distB="0" distL="114300" distR="114300" simplePos="0" relativeHeight="251884544" behindDoc="0" locked="0" layoutInCell="1" allowOverlap="1" wp14:anchorId="6E1E8CF5" wp14:editId="3EDE8D61">
            <wp:simplePos x="0" y="0"/>
            <wp:positionH relativeFrom="column">
              <wp:posOffset>-80645</wp:posOffset>
            </wp:positionH>
            <wp:positionV relativeFrom="paragraph">
              <wp:posOffset>217170</wp:posOffset>
            </wp:positionV>
            <wp:extent cx="1619885" cy="1299210"/>
            <wp:effectExtent l="0" t="0" r="0" b="0"/>
            <wp:wrapNone/>
            <wp:docPr id="86322454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7566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we do </w:t>
      </w:r>
    </w:p>
    <w:p w14:paraId="309B2A25" w14:textId="2D57F9B8" w:rsidR="00743C29" w:rsidRDefault="00AC517A" w:rsidP="002511DC">
      <w:pPr>
        <w:pStyle w:val="Listtoplevel"/>
        <w:ind w:right="-188"/>
      </w:pPr>
      <w:r>
        <w:t xml:space="preserve">how we do it. </w:t>
      </w:r>
    </w:p>
    <w:p w14:paraId="57DB5BF9" w14:textId="77777777" w:rsidR="0013707F" w:rsidRDefault="0013707F" w:rsidP="00124EA8">
      <w:pPr>
        <w:rPr>
          <w:lang w:val="en-US"/>
        </w:rPr>
      </w:pPr>
    </w:p>
    <w:p w14:paraId="709C64C0" w14:textId="0D8E6430" w:rsidR="003878C3" w:rsidRDefault="003878C3" w:rsidP="00124EA8">
      <w:pPr>
        <w:rPr>
          <w:lang w:val="en-US"/>
        </w:rPr>
      </w:pPr>
    </w:p>
    <w:p w14:paraId="253845A2" w14:textId="6AFB618D" w:rsidR="003878C3" w:rsidRDefault="002878E9" w:rsidP="00124EA8">
      <w:pPr>
        <w:rPr>
          <w:lang w:val="en-US"/>
        </w:rPr>
      </w:pPr>
      <w:r>
        <w:rPr>
          <w:lang w:val="en-US"/>
        </w:rPr>
        <w:br w:type="column"/>
      </w:r>
      <w:r w:rsidR="00883730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8DA4FD0" wp14:editId="50FECC3B">
                <wp:simplePos x="0" y="0"/>
                <wp:positionH relativeFrom="column">
                  <wp:posOffset>53340</wp:posOffset>
                </wp:positionH>
                <wp:positionV relativeFrom="paragraph">
                  <wp:posOffset>-243840</wp:posOffset>
                </wp:positionV>
                <wp:extent cx="1619885" cy="1619885"/>
                <wp:effectExtent l="0" t="0" r="0" b="0"/>
                <wp:wrapNone/>
                <wp:docPr id="6654811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431857257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629669" name="Rectangle 6"/>
                        <wps:cNvSpPr/>
                        <wps:spPr>
                          <a:xfrm>
                            <a:off x="297180" y="251460"/>
                            <a:ext cx="1036320" cy="723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345641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121" t="22600" r="7601" b="39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403860"/>
                            <a:ext cx="91440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9EBBD" id="Group 7" o:spid="_x0000_s1026" style="position:absolute;margin-left:4.2pt;margin-top:-19.2pt;width:127.55pt;height:127.55pt;z-index:251933696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">
                <v:shape id="Picture 8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">
                  <v:imagedata r:id="rId27" o:title=""/>
                </v:shape>
                <v:rect id="Rectangle 6" o:spid="_x0000_s1028" style="position:absolute;left:2971;top:2514;width:10364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" fillcolor="#f2f2f2 [3052]" stroked="f" strokeweight="1pt"/>
                <v:shape id="Picture 8" o:spid="_x0000_s1029" type="#_x0000_t75" alt="&quot;&quot;" style="position:absolute;left:3429;top:4038;width:9144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">
                  <v:imagedata r:id="rId28" o:title="" croptop="14811f" cropbottom="26154f" cropleft="2701f" cropright="4981f"/>
                </v:shape>
              </v:group>
            </w:pict>
          </mc:Fallback>
        </mc:AlternateContent>
      </w:r>
      <w:r w:rsidR="008F357A">
        <w:rPr>
          <w:lang w:val="en-US"/>
        </w:rPr>
        <w:t xml:space="preserve">Find out more </w:t>
      </w:r>
      <w:proofErr w:type="gramStart"/>
      <w:r w:rsidR="00684240">
        <w:rPr>
          <w:lang w:val="en-US"/>
        </w:rPr>
        <w:t>at</w:t>
      </w:r>
      <w:proofErr w:type="gramEnd"/>
      <w:r w:rsidR="00684240">
        <w:rPr>
          <w:lang w:val="en-US"/>
        </w:rPr>
        <w:t xml:space="preserve"> our </w:t>
      </w:r>
      <w:r w:rsidR="00684240" w:rsidRPr="00684240">
        <w:rPr>
          <w:b/>
          <w:bCs/>
          <w:lang w:val="en-US"/>
        </w:rPr>
        <w:t>website</w:t>
      </w:r>
      <w:r w:rsidR="003878C3">
        <w:rPr>
          <w:lang w:val="en-US"/>
        </w:rPr>
        <w:t>:</w:t>
      </w:r>
    </w:p>
    <w:p w14:paraId="3CFF1148" w14:textId="7A9A2313" w:rsidR="003878C3" w:rsidRDefault="003878C3" w:rsidP="00124EA8">
      <w:pPr>
        <w:rPr>
          <w:lang w:val="en-US"/>
        </w:rPr>
      </w:pPr>
    </w:p>
    <w:p w14:paraId="57D537EB" w14:textId="73DBB51D" w:rsidR="003878C3" w:rsidRPr="006609D9" w:rsidRDefault="006609D9" w:rsidP="00124EA8">
      <w:pPr>
        <w:rPr>
          <w:b/>
          <w:bCs/>
          <w:lang w:val="en-US"/>
        </w:rPr>
      </w:pPr>
      <w:hyperlink r:id="rId29" w:history="1">
        <w:r w:rsidRPr="00426C8D">
          <w:rPr>
            <w:rStyle w:val="Hyperlink"/>
            <w:b/>
            <w:bCs/>
            <w:color w:val="auto"/>
            <w:u w:val="none"/>
            <w:lang w:val="en-US"/>
          </w:rPr>
          <w:t>https://www.wrlg.org</w:t>
        </w:r>
      </w:hyperlink>
      <w:r w:rsidRPr="006609D9">
        <w:rPr>
          <w:b/>
          <w:bCs/>
          <w:lang w:val="en-US"/>
        </w:rPr>
        <w:t xml:space="preserve"> </w:t>
      </w:r>
    </w:p>
    <w:p w14:paraId="1016D477" w14:textId="5F8493BE" w:rsidR="008F357A" w:rsidRDefault="008F357A" w:rsidP="00124EA8"/>
    <w:p w14:paraId="7C5D0391" w14:textId="714CFE2C" w:rsidR="008F357A" w:rsidRDefault="008F357A" w:rsidP="008F357A"/>
    <w:p w14:paraId="175ED4BA" w14:textId="30DA876E" w:rsidR="008F357A" w:rsidRDefault="008F357A" w:rsidP="008F357A">
      <w:r>
        <w:rPr>
          <w:noProof/>
        </w:rPr>
        <w:drawing>
          <wp:anchor distT="0" distB="0" distL="114300" distR="114300" simplePos="0" relativeHeight="251887616" behindDoc="0" locked="0" layoutInCell="1" allowOverlap="1" wp14:anchorId="530C6E97" wp14:editId="2DB95DE7">
            <wp:simplePos x="0" y="0"/>
            <wp:positionH relativeFrom="column">
              <wp:posOffset>-105773</wp:posOffset>
            </wp:positionH>
            <wp:positionV relativeFrom="paragraph">
              <wp:posOffset>247015</wp:posOffset>
            </wp:positionV>
            <wp:extent cx="1620000" cy="1378418"/>
            <wp:effectExtent l="0" t="0" r="0" b="0"/>
            <wp:wrapNone/>
            <wp:docPr id="104446323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9336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watch our </w:t>
      </w:r>
      <w:r w:rsidRPr="007921E5">
        <w:t>video</w:t>
      </w:r>
      <w:r>
        <w:t xml:space="preserve"> at this </w:t>
      </w:r>
      <w:r w:rsidRPr="00DE08AD">
        <w:rPr>
          <w:b/>
          <w:bCs/>
        </w:rPr>
        <w:t>website</w:t>
      </w:r>
      <w:r>
        <w:t>:</w:t>
      </w:r>
    </w:p>
    <w:p w14:paraId="2C13B192" w14:textId="401F8F0E" w:rsidR="008F357A" w:rsidRDefault="008F357A" w:rsidP="008F357A"/>
    <w:p w14:paraId="0A900B41" w14:textId="3FFDA0D6" w:rsidR="008F357A" w:rsidRPr="00426C8D" w:rsidRDefault="00E06D46" w:rsidP="008F357A">
      <w:pPr>
        <w:rPr>
          <w:b/>
          <w:bCs/>
        </w:rPr>
      </w:pPr>
      <w:hyperlink r:id="rId31" w:history="1">
        <w:r w:rsidRPr="00426C8D">
          <w:rPr>
            <w:rStyle w:val="Hyperlink"/>
            <w:b/>
            <w:bCs/>
            <w:color w:val="auto"/>
            <w:u w:val="none"/>
            <w:lang w:val="en-US"/>
          </w:rPr>
          <w:t>https://www.wrlg.org</w:t>
        </w:r>
      </w:hyperlink>
    </w:p>
    <w:p w14:paraId="72EC543F" w14:textId="4EFA34B3" w:rsidR="008F357A" w:rsidRDefault="008F357A" w:rsidP="00124EA8"/>
    <w:p w14:paraId="09E2F3B4" w14:textId="688061F3" w:rsidR="001C4BBF" w:rsidRDefault="00E42EAE" w:rsidP="00124EA8">
      <w:r>
        <w:rPr>
          <w:noProof/>
        </w:rPr>
        <w:drawing>
          <wp:anchor distT="0" distB="0" distL="114300" distR="114300" simplePos="0" relativeHeight="251896832" behindDoc="0" locked="0" layoutInCell="1" allowOverlap="1" wp14:anchorId="7F6EBFEC" wp14:editId="261D9400">
            <wp:simplePos x="0" y="0"/>
            <wp:positionH relativeFrom="column">
              <wp:posOffset>0</wp:posOffset>
            </wp:positionH>
            <wp:positionV relativeFrom="paragraph">
              <wp:posOffset>186871</wp:posOffset>
            </wp:positionV>
            <wp:extent cx="1620000" cy="1261396"/>
            <wp:effectExtent l="0" t="0" r="0" b="0"/>
            <wp:wrapNone/>
            <wp:docPr id="101429508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9508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6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A32C9" w14:textId="4F57D4CD" w:rsidR="001C4BBF" w:rsidRDefault="001C4BBF" w:rsidP="00124EA8">
      <w:r>
        <w:t>Our video</w:t>
      </w:r>
      <w:r w:rsidR="0069460F">
        <w:t>:</w:t>
      </w:r>
    </w:p>
    <w:p w14:paraId="40CDD3AA" w14:textId="0B31F315" w:rsidR="0069460F" w:rsidRDefault="00A477F8" w:rsidP="0069460F">
      <w:pPr>
        <w:pStyle w:val="Listtoplevel"/>
      </w:pPr>
      <w:r w:rsidRPr="00A477F8">
        <w:drawing>
          <wp:anchor distT="0" distB="0" distL="114300" distR="114300" simplePos="0" relativeHeight="251914240" behindDoc="0" locked="0" layoutInCell="1" allowOverlap="1" wp14:anchorId="7BB44A75" wp14:editId="64DD9B80">
            <wp:simplePos x="0" y="0"/>
            <wp:positionH relativeFrom="column">
              <wp:posOffset>635</wp:posOffset>
            </wp:positionH>
            <wp:positionV relativeFrom="paragraph">
              <wp:posOffset>955543</wp:posOffset>
            </wp:positionV>
            <wp:extent cx="1769718" cy="1180531"/>
            <wp:effectExtent l="0" t="0" r="2540" b="635"/>
            <wp:wrapNone/>
            <wp:docPr id="1753512032" name="Picture 6" descr="A cartoon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12032" name="Picture 6" descr="A cartoon of two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18" cy="11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D5F">
        <w:t xml:space="preserve">has </w:t>
      </w:r>
      <w:r w:rsidR="0069460F">
        <w:t>captions</w:t>
      </w:r>
      <w:r>
        <w:t xml:space="preserve"> which are words on the screen</w:t>
      </w:r>
    </w:p>
    <w:p w14:paraId="23988A24" w14:textId="7F8ACEF1" w:rsidR="0069460F" w:rsidRDefault="008449B8" w:rsidP="00A477F8">
      <w:pPr>
        <w:pStyle w:val="Listtoplevel"/>
      </w:pPr>
      <w:r>
        <w:t>is also in</w:t>
      </w:r>
      <w:r w:rsidR="0069460F">
        <w:t xml:space="preserve"> New Zealand </w:t>
      </w:r>
      <w:r w:rsidR="00691D5F">
        <w:br/>
      </w:r>
      <w:r w:rsidR="0069460F">
        <w:t xml:space="preserve">Sign Language. </w:t>
      </w:r>
    </w:p>
    <w:p w14:paraId="01A5B73F" w14:textId="77777777" w:rsidR="0069460F" w:rsidRDefault="0069460F" w:rsidP="0069460F"/>
    <w:p w14:paraId="7FEB0886" w14:textId="103D4DA3" w:rsidR="00673BE7" w:rsidRDefault="00673BE7" w:rsidP="0069460F"/>
    <w:p w14:paraId="3479B3C1" w14:textId="1AD8272E" w:rsidR="00673BE7" w:rsidRDefault="00FB0A32" w:rsidP="00673BE7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4C2E9255" wp14:editId="0504245F">
            <wp:simplePos x="0" y="0"/>
            <wp:positionH relativeFrom="column">
              <wp:posOffset>-1905</wp:posOffset>
            </wp:positionH>
            <wp:positionV relativeFrom="paragraph">
              <wp:posOffset>-306705</wp:posOffset>
            </wp:positionV>
            <wp:extent cx="1260000" cy="1177080"/>
            <wp:effectExtent l="0" t="0" r="0" b="4445"/>
            <wp:wrapNone/>
            <wp:docPr id="92402264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51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7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E7">
        <w:t xml:space="preserve">We have also written some of our information in: </w:t>
      </w:r>
    </w:p>
    <w:p w14:paraId="2457B08C" w14:textId="71E1E93C" w:rsidR="007921E5" w:rsidRPr="007921E5" w:rsidRDefault="00FB0A32" w:rsidP="00673BE7">
      <w:pPr>
        <w:pStyle w:val="Listtoplevel"/>
      </w:pPr>
      <w:r>
        <w:drawing>
          <wp:anchor distT="0" distB="0" distL="114300" distR="114300" simplePos="0" relativeHeight="251900928" behindDoc="0" locked="0" layoutInCell="1" allowOverlap="1" wp14:anchorId="61D8B015" wp14:editId="57C393A6">
            <wp:simplePos x="0" y="0"/>
            <wp:positionH relativeFrom="column">
              <wp:posOffset>-266700</wp:posOffset>
            </wp:positionH>
            <wp:positionV relativeFrom="paragraph">
              <wp:posOffset>363855</wp:posOffset>
            </wp:positionV>
            <wp:extent cx="1619250" cy="1144457"/>
            <wp:effectExtent l="0" t="0" r="0" b="0"/>
            <wp:wrapNone/>
            <wp:docPr id="13599678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8105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E5" w:rsidRPr="007921E5">
        <w:t>Easy Read</w:t>
      </w:r>
    </w:p>
    <w:p w14:paraId="46142107" w14:textId="21952610" w:rsidR="00673BE7" w:rsidRDefault="00673BE7" w:rsidP="007921E5">
      <w:pPr>
        <w:pStyle w:val="Listtoplevel"/>
      </w:pPr>
      <w:r w:rsidRPr="00F15391">
        <w:rPr>
          <w:b/>
          <w:bCs/>
        </w:rPr>
        <w:t>Plain Language</w:t>
      </w:r>
      <w:r>
        <w:t xml:space="preserve">. </w:t>
      </w:r>
    </w:p>
    <w:p w14:paraId="0D43ECC0" w14:textId="389568A4" w:rsidR="00673BE7" w:rsidRDefault="00673BE7" w:rsidP="00673BE7"/>
    <w:p w14:paraId="428D7322" w14:textId="77777777" w:rsidR="00A477F8" w:rsidRDefault="00A477F8" w:rsidP="00673BE7"/>
    <w:p w14:paraId="47812327" w14:textId="56DC320B" w:rsidR="00673BE7" w:rsidRDefault="003640EA" w:rsidP="00673BE7">
      <w:r>
        <w:rPr>
          <w:noProof/>
        </w:rPr>
        <w:drawing>
          <wp:anchor distT="0" distB="0" distL="114300" distR="114300" simplePos="0" relativeHeight="251904000" behindDoc="0" locked="0" layoutInCell="1" allowOverlap="1" wp14:anchorId="6CF19F3B" wp14:editId="4BF9AD39">
            <wp:simplePos x="0" y="0"/>
            <wp:positionH relativeFrom="column">
              <wp:posOffset>73660</wp:posOffset>
            </wp:positionH>
            <wp:positionV relativeFrom="paragraph">
              <wp:posOffset>77470</wp:posOffset>
            </wp:positionV>
            <wp:extent cx="1260000" cy="1707975"/>
            <wp:effectExtent l="0" t="0" r="0" b="0"/>
            <wp:wrapNone/>
            <wp:docPr id="95753670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4041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7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E7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38152AA4" wp14:editId="0AF3F48E">
                <wp:simplePos x="0" y="0"/>
                <wp:positionH relativeFrom="column">
                  <wp:posOffset>2242457</wp:posOffset>
                </wp:positionH>
                <wp:positionV relativeFrom="paragraph">
                  <wp:posOffset>-97971</wp:posOffset>
                </wp:positionV>
                <wp:extent cx="3599815" cy="2122714"/>
                <wp:effectExtent l="0" t="0" r="635" b="0"/>
                <wp:wrapNone/>
                <wp:docPr id="9755633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122714"/>
                        </a:xfrm>
                        <a:prstGeom prst="rect">
                          <a:avLst/>
                        </a:prstGeom>
                        <a:solidFill>
                          <a:srgbClr val="2258DE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16689" id="Rectangle 2" o:spid="_x0000_s1026" alt="&quot;&quot;" style="position:absolute;margin-left:176.55pt;margin-top:-7.7pt;width:283.45pt;height:167.1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" fillcolor="#2258de" stroked="f" strokeweight="1pt">
                <v:fill opacity="13107f"/>
              </v:rect>
            </w:pict>
          </mc:Fallback>
        </mc:AlternateContent>
      </w:r>
      <w:r w:rsidR="00673BE7" w:rsidRPr="00F15391">
        <w:rPr>
          <w:b/>
          <w:bCs/>
        </w:rPr>
        <w:t>Plain Language</w:t>
      </w:r>
      <w:r w:rsidR="00673BE7">
        <w:t xml:space="preserve"> is: </w:t>
      </w:r>
    </w:p>
    <w:p w14:paraId="402E65DD" w14:textId="77777777" w:rsidR="00673BE7" w:rsidRDefault="00673BE7" w:rsidP="00673BE7">
      <w:pPr>
        <w:pStyle w:val="Listtoplevel"/>
      </w:pPr>
      <w:r>
        <w:t>writing information in a way that more people understand</w:t>
      </w:r>
    </w:p>
    <w:p w14:paraId="4F069FD5" w14:textId="77777777" w:rsidR="00673BE7" w:rsidRDefault="00673BE7" w:rsidP="00673BE7">
      <w:pPr>
        <w:pStyle w:val="Listtoplevel"/>
      </w:pPr>
      <w:r>
        <w:t>using words people know.</w:t>
      </w:r>
    </w:p>
    <w:p w14:paraId="48606118" w14:textId="244882E2" w:rsidR="00673BE7" w:rsidRDefault="00E34976" w:rsidP="0069460F"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718245D" wp14:editId="4477420B">
                <wp:simplePos x="0" y="0"/>
                <wp:positionH relativeFrom="column">
                  <wp:posOffset>-154305</wp:posOffset>
                </wp:positionH>
                <wp:positionV relativeFrom="paragraph">
                  <wp:posOffset>283845</wp:posOffset>
                </wp:positionV>
                <wp:extent cx="1912802" cy="1564459"/>
                <wp:effectExtent l="0" t="0" r="0" b="0"/>
                <wp:wrapNone/>
                <wp:docPr id="2019624332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802" cy="1564459"/>
                          <a:chOff x="0" y="0"/>
                          <a:chExt cx="1912802" cy="1564459"/>
                        </a:xfrm>
                      </wpg:grpSpPr>
                      <pic:pic xmlns:pic="http://schemas.openxmlformats.org/drawingml/2006/picture">
                        <pic:nvPicPr>
                          <pic:cNvPr id="1901189630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42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933192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4772" y="816429"/>
                            <a:ext cx="748030" cy="748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E7E56" id="Group 19" o:spid="_x0000_s1026" alt="&quot;&quot;" style="position:absolute;margin-left:-12.15pt;margin-top:22.35pt;width:150.6pt;height:123.2pt;z-index:251906048" coordsize="19128,15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">
                <v:shape id="Picture 17" o:spid="_x0000_s1027" type="#_x0000_t75" alt="&quot;&quot;" style="position:absolute;width:16662;height:1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">
                  <v:imagedata r:id="rId39" o:title=""/>
                </v:shape>
                <v:shape id="Picture 18" o:spid="_x0000_s1028" type="#_x0000_t75" alt="&quot;&quot;" style="position:absolute;left:11647;top:8164;width:7481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">
                  <v:imagedata r:id="rId40" o:title=""/>
                </v:shape>
              </v:group>
            </w:pict>
          </mc:Fallback>
        </mc:AlternateContent>
      </w:r>
    </w:p>
    <w:p w14:paraId="4D30CE3C" w14:textId="47FBDC8A" w:rsidR="00E34976" w:rsidRDefault="00E34976" w:rsidP="00E34976"/>
    <w:p w14:paraId="6464B8F3" w14:textId="77777777" w:rsidR="00E34976" w:rsidRDefault="00E34976" w:rsidP="00E34976">
      <w:r>
        <w:t xml:space="preserve">This supports more people to be able to understand our information. </w:t>
      </w:r>
    </w:p>
    <w:p w14:paraId="60234C4B" w14:textId="18D8C787" w:rsidR="00BD4B95" w:rsidRDefault="00BD4B95">
      <w:pPr>
        <w:spacing w:line="240" w:lineRule="auto"/>
        <w:ind w:left="0"/>
      </w:pPr>
      <w:r>
        <w:br w:type="page"/>
      </w:r>
    </w:p>
    <w:p w14:paraId="4F6B49ED" w14:textId="7E8325E1" w:rsidR="00E34976" w:rsidRDefault="00BD4B95" w:rsidP="0069460F">
      <w:r>
        <w:lastRenderedPageBreak/>
        <w:t>You can also find us on:</w:t>
      </w:r>
    </w:p>
    <w:p w14:paraId="62A7315E" w14:textId="2BDDD797" w:rsidR="00A37EB6" w:rsidRDefault="00BD4B95" w:rsidP="00BF25C8">
      <w:pPr>
        <w:pStyle w:val="Listtoplevel"/>
      </w:pPr>
      <w:r>
        <w:t>Facebook at:</w:t>
      </w:r>
    </w:p>
    <w:p w14:paraId="52B27634" w14:textId="78A48A3A" w:rsidR="00BD4B95" w:rsidRPr="00A37EB6" w:rsidRDefault="00A37EB6" w:rsidP="00A37EB6">
      <w:pPr>
        <w:pStyle w:val="Listtoplevel"/>
        <w:numPr>
          <w:ilvl w:val="0"/>
          <w:numId w:val="0"/>
        </w:numPr>
        <w:ind w:left="4253"/>
        <w:rPr>
          <w:color w:val="000000" w:themeColor="text1"/>
        </w:rPr>
      </w:pPr>
      <w:r w:rsidRPr="00BF25C8">
        <w:drawing>
          <wp:anchor distT="0" distB="0" distL="114300" distR="114300" simplePos="0" relativeHeight="251941888" behindDoc="0" locked="0" layoutInCell="1" allowOverlap="1" wp14:anchorId="3896EB73" wp14:editId="0E22E8A6">
            <wp:simplePos x="0" y="0"/>
            <wp:positionH relativeFrom="margin">
              <wp:posOffset>85725</wp:posOffset>
            </wp:positionH>
            <wp:positionV relativeFrom="paragraph">
              <wp:posOffset>28575</wp:posOffset>
            </wp:positionV>
            <wp:extent cx="1390650" cy="1390650"/>
            <wp:effectExtent l="0" t="0" r="0" b="0"/>
            <wp:wrapNone/>
            <wp:docPr id="16713265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2" w:history="1">
        <w:r w:rsidR="00BF25C8" w:rsidRPr="00A37EB6">
          <w:rPr>
            <w:rStyle w:val="Hyperlink"/>
            <w:b/>
            <w:bCs/>
            <w:color w:val="000000" w:themeColor="text1"/>
            <w:u w:val="none"/>
          </w:rPr>
          <w:t>facebook.com/</w:t>
        </w:r>
        <w:r>
          <w:rPr>
            <w:rStyle w:val="Hyperlink"/>
            <w:b/>
            <w:bCs/>
            <w:color w:val="000000" w:themeColor="text1"/>
            <w:u w:val="none"/>
          </w:rPr>
          <w:br/>
        </w:r>
        <w:r w:rsidR="00BF25C8" w:rsidRPr="00A37EB6">
          <w:rPr>
            <w:rStyle w:val="Hyperlink"/>
            <w:b/>
            <w:bCs/>
            <w:color w:val="000000" w:themeColor="text1"/>
            <w:u w:val="none"/>
          </w:rPr>
          <w:t>disabilitygroupchch</w:t>
        </w:r>
      </w:hyperlink>
      <w:r w:rsidR="00BF25C8" w:rsidRPr="00A37EB6">
        <w:rPr>
          <w:color w:val="000000" w:themeColor="text1"/>
        </w:rPr>
        <w:br/>
      </w:r>
      <w:r w:rsidR="00BF25C8" w:rsidRPr="00A37EB6">
        <w:rPr>
          <w:color w:val="000000" w:themeColor="text1"/>
        </w:rPr>
        <w:br/>
        <w:t>and</w:t>
      </w:r>
    </w:p>
    <w:p w14:paraId="4D645CA9" w14:textId="2E46C1E3" w:rsidR="00BF25C8" w:rsidRPr="00A37EB6" w:rsidRDefault="00A37EB6" w:rsidP="00A37EB6">
      <w:pPr>
        <w:pStyle w:val="Listtoplevel"/>
        <w:numPr>
          <w:ilvl w:val="0"/>
          <w:numId w:val="0"/>
        </w:numPr>
        <w:ind w:left="4253"/>
        <w:rPr>
          <w:b/>
          <w:bCs/>
          <w:color w:val="000000" w:themeColor="text1"/>
        </w:rPr>
      </w:pPr>
      <w:r w:rsidRPr="00A37EB6">
        <w:rPr>
          <w:color w:val="000000" w:themeColor="text1"/>
        </w:rPr>
        <w:drawing>
          <wp:anchor distT="0" distB="0" distL="114300" distR="114300" simplePos="0" relativeHeight="251943936" behindDoc="0" locked="0" layoutInCell="1" allowOverlap="1" wp14:anchorId="660F3D04" wp14:editId="6904C494">
            <wp:simplePos x="0" y="0"/>
            <wp:positionH relativeFrom="column">
              <wp:posOffset>-19050</wp:posOffset>
            </wp:positionH>
            <wp:positionV relativeFrom="paragraph">
              <wp:posOffset>628650</wp:posOffset>
            </wp:positionV>
            <wp:extent cx="1504950" cy="1504950"/>
            <wp:effectExtent l="0" t="0" r="0" b="0"/>
            <wp:wrapNone/>
            <wp:docPr id="1261483431" name="Picture 1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83431" name="Picture 11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4" w:history="1">
        <w:r w:rsidRPr="00A37EB6">
          <w:rPr>
            <w:rStyle w:val="Hyperlink"/>
            <w:b/>
            <w:bCs/>
            <w:color w:val="000000" w:themeColor="text1"/>
            <w:u w:val="none"/>
          </w:rPr>
          <w:t>facebook.com/</w:t>
        </w:r>
        <w:r w:rsidRPr="00A37EB6">
          <w:rPr>
            <w:rStyle w:val="Hyperlink"/>
            <w:b/>
            <w:bCs/>
            <w:color w:val="000000" w:themeColor="text1"/>
            <w:u w:val="none"/>
          </w:rPr>
          <w:br/>
          <w:t>disabilityfamilyconnections</w:t>
        </w:r>
      </w:hyperlink>
      <w:r w:rsidRPr="00A37EB6">
        <w:rPr>
          <w:b/>
          <w:bCs/>
          <w:color w:val="000000" w:themeColor="text1"/>
        </w:rPr>
        <w:t xml:space="preserve"> </w:t>
      </w:r>
    </w:p>
    <w:p w14:paraId="1830573C" w14:textId="443B3400" w:rsidR="00BF25C8" w:rsidRDefault="00BD4B95" w:rsidP="00BF25C8">
      <w:pPr>
        <w:pStyle w:val="Listtoplevel"/>
      </w:pPr>
      <w:r>
        <w:t>Instagram at:</w:t>
      </w:r>
    </w:p>
    <w:p w14:paraId="63038B66" w14:textId="065E74C7" w:rsidR="00BD4B95" w:rsidRPr="00BF25C8" w:rsidRDefault="00BD4B95" w:rsidP="00BF25C8">
      <w:pPr>
        <w:pStyle w:val="Listtoplevel"/>
        <w:numPr>
          <w:ilvl w:val="0"/>
          <w:numId w:val="0"/>
        </w:numPr>
        <w:ind w:left="4253" w:hanging="142"/>
        <w:rPr>
          <w:color w:val="000000" w:themeColor="text1"/>
        </w:rPr>
      </w:pPr>
      <w:hyperlink r:id="rId45" w:history="1">
        <w:r w:rsidRPr="00BF25C8">
          <w:rPr>
            <w:rStyle w:val="Hyperlink"/>
            <w:b/>
            <w:bCs/>
            <w:color w:val="000000" w:themeColor="text1"/>
            <w:u w:val="none"/>
          </w:rPr>
          <w:t>www.instagram.com/eglwaitaha</w:t>
        </w:r>
      </w:hyperlink>
    </w:p>
    <w:p w14:paraId="6625B6D8" w14:textId="77777777" w:rsidR="00BF25C8" w:rsidRPr="00BF25C8" w:rsidRDefault="00BF25C8" w:rsidP="00BF25C8">
      <w:pPr>
        <w:pStyle w:val="Listtoplevel"/>
        <w:rPr>
          <w:color w:val="000000" w:themeColor="text1"/>
        </w:rPr>
      </w:pPr>
      <w:r w:rsidRPr="00BF25C8">
        <w:rPr>
          <w:color w:val="000000" w:themeColor="text1"/>
        </w:rPr>
        <w:drawing>
          <wp:anchor distT="0" distB="0" distL="114300" distR="114300" simplePos="0" relativeHeight="251945984" behindDoc="0" locked="0" layoutInCell="1" allowOverlap="1" wp14:anchorId="66DA5140" wp14:editId="7B0561D8">
            <wp:simplePos x="0" y="0"/>
            <wp:positionH relativeFrom="column">
              <wp:posOffset>-133350</wp:posOffset>
            </wp:positionH>
            <wp:positionV relativeFrom="paragraph">
              <wp:posOffset>309880</wp:posOffset>
            </wp:positionV>
            <wp:extent cx="1514475" cy="1514475"/>
            <wp:effectExtent l="0" t="0" r="9525" b="0"/>
            <wp:wrapNone/>
            <wp:docPr id="1205203028" name="Picture 12" descr="A computer and tablet with a screenshot of a video chann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03028" name="Picture 12" descr="A computer and tablet with a screenshot of a video chann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B95" w:rsidRPr="00BF25C8">
        <w:rPr>
          <w:color w:val="000000" w:themeColor="text1"/>
        </w:rPr>
        <w:t>YouTube at:</w:t>
      </w:r>
    </w:p>
    <w:p w14:paraId="27832142" w14:textId="5844E583" w:rsidR="00BD4B95" w:rsidRPr="00BF25C8" w:rsidRDefault="00BF25C8" w:rsidP="00BF25C8">
      <w:pPr>
        <w:pStyle w:val="Listtoplevel"/>
        <w:numPr>
          <w:ilvl w:val="0"/>
          <w:numId w:val="0"/>
        </w:numPr>
        <w:ind w:left="4253" w:hanging="284"/>
        <w:rPr>
          <w:color w:val="000000" w:themeColor="text1"/>
        </w:rPr>
      </w:pPr>
      <w:hyperlink r:id="rId47" w:history="1">
        <w:r w:rsidRPr="00BF25C8">
          <w:rPr>
            <w:rStyle w:val="Hyperlink"/>
            <w:b/>
            <w:bCs/>
            <w:color w:val="000000" w:themeColor="text1"/>
            <w:u w:val="none"/>
          </w:rPr>
          <w:t>www.youtube.com/@WRLG_EGL</w:t>
        </w:r>
      </w:hyperlink>
      <w:r w:rsidRPr="00BF25C8">
        <w:rPr>
          <w:color w:val="000000" w:themeColor="text1"/>
        </w:rPr>
        <w:t xml:space="preserve"> </w:t>
      </w:r>
    </w:p>
    <w:p w14:paraId="669C5570" w14:textId="4739011D" w:rsidR="00673BE7" w:rsidRDefault="00673BE7" w:rsidP="00673BE7">
      <w:pPr>
        <w:ind w:left="0"/>
      </w:pPr>
    </w:p>
    <w:p w14:paraId="2FD755DC" w14:textId="04E0B1B5" w:rsidR="00316DBA" w:rsidRPr="00E14417" w:rsidRDefault="007E1CF3" w:rsidP="00A02F6A">
      <w:pPr>
        <w:ind w:left="2835"/>
        <w:rPr>
          <w:rFonts w:eastAsia="Times New Roman" w:cs="Arial"/>
          <w:sz w:val="28"/>
          <w:szCs w:val="28"/>
          <w:lang w:eastAsia="en-NZ"/>
        </w:rPr>
      </w:pPr>
      <w:r>
        <w:br w:type="column"/>
      </w:r>
      <w:r w:rsidR="00570A0F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19360" behindDoc="0" locked="0" layoutInCell="1" allowOverlap="1" wp14:anchorId="319E20FE" wp14:editId="2012D430">
            <wp:simplePos x="0" y="0"/>
            <wp:positionH relativeFrom="column">
              <wp:posOffset>-67570</wp:posOffset>
            </wp:positionH>
            <wp:positionV relativeFrom="paragraph">
              <wp:posOffset>-38100</wp:posOffset>
            </wp:positionV>
            <wp:extent cx="1318260" cy="559864"/>
            <wp:effectExtent l="0" t="0" r="0" b="0"/>
            <wp:wrapNone/>
            <wp:docPr id="328117875" name="Picture 8" descr="Waitaha Regional Leadership Group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17875" name="Picture 8" descr="Waitaha Regional Leadership Group logo&#10;"/>
                    <pic:cNvPicPr/>
                  </pic:nvPicPr>
                  <pic:blipFill rotWithShape="1">
                    <a:blip r:embed="rId10"/>
                    <a:srcRect l="4121" t="22600" r="7601" b="3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55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62F8237" wp14:editId="4D0B4B3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A4433" id="Rectangle: Rounded Corners 24" o:spid="_x0000_s1026" style="position:absolute;margin-left:-27pt;margin-top:-21pt;width:490.9pt;height:660.7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>This information has been written by</w:t>
      </w:r>
      <w:r w:rsidR="00570A0F">
        <w:rPr>
          <w:rFonts w:eastAsia="Times New Roman" w:cs="Arial"/>
          <w:sz w:val="28"/>
          <w:szCs w:val="28"/>
          <w:lang w:eastAsia="en-NZ"/>
        </w:rPr>
        <w:t xml:space="preserve"> the</w: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="00570A0F" w:rsidRPr="00570A0F">
        <w:rPr>
          <w:sz w:val="28"/>
          <w:szCs w:val="28"/>
        </w:rPr>
        <w:t>Waitaha</w:t>
      </w:r>
      <w:proofErr w:type="spellEnd"/>
      <w:r w:rsidR="00570A0F" w:rsidRPr="00570A0F">
        <w:rPr>
          <w:sz w:val="28"/>
          <w:szCs w:val="28"/>
        </w:rPr>
        <w:t xml:space="preserve"> Enabling Good Lives Regional Leadership Group</w:t>
      </w:r>
      <w:r w:rsidR="00570A0F">
        <w:rPr>
          <w:sz w:val="28"/>
          <w:szCs w:val="28"/>
        </w:rPr>
        <w:t>.</w:t>
      </w:r>
    </w:p>
    <w:p w14:paraId="7305A2F3" w14:textId="2DAA99F2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3A492FCD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4F40192C" wp14:editId="32ABE99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24BB982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08E4A625" wp14:editId="45503FC9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D67F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 xml:space="preserve">The ideas in this document are not the ideas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4C7C9BE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1296" behindDoc="0" locked="0" layoutInCell="1" allowOverlap="1" wp14:anchorId="49864BA3" wp14:editId="722D405E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6D27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60756411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128CC089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57A299D9" wp14:editId="298F4A9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3CC311E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2918A8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6416" behindDoc="1" locked="0" layoutInCell="1" allowOverlap="1" wp14:anchorId="3903AA56" wp14:editId="082C60EE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447B3F5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738F91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6FB7D791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AD5C012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0512" behindDoc="0" locked="0" layoutInCell="1" allowOverlap="1" wp14:anchorId="1216CE9C" wp14:editId="088DE3B5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7536700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8464" behindDoc="0" locked="0" layoutInCell="1" allowOverlap="1" wp14:anchorId="0D4BEF2E" wp14:editId="792DBC00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5396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028E5E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1C09EBC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3A6DEA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3B775D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2B15FF23" wp14:editId="6A9245D5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6030B18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716EAE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553E3A24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4F4966F2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DFF3305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56"/>
      <w:footerReference w:type="default" r:id="rId5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0EF42" w14:textId="77777777" w:rsidR="00B61CE5" w:rsidRDefault="00B61CE5">
      <w:pPr>
        <w:spacing w:line="240" w:lineRule="auto"/>
      </w:pPr>
      <w:r>
        <w:separator/>
      </w:r>
    </w:p>
  </w:endnote>
  <w:endnote w:type="continuationSeparator" w:id="0">
    <w:p w14:paraId="5C778456" w14:textId="77777777" w:rsidR="00B61CE5" w:rsidRDefault="00B61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86D7B6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242F1B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7EFFAAA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C6FF950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C0C3F" w14:textId="77777777" w:rsidR="00B61CE5" w:rsidRDefault="00B61CE5">
      <w:pPr>
        <w:spacing w:line="240" w:lineRule="auto"/>
      </w:pPr>
      <w:r>
        <w:separator/>
      </w:r>
    </w:p>
  </w:footnote>
  <w:footnote w:type="continuationSeparator" w:id="0">
    <w:p w14:paraId="0CEBBDF4" w14:textId="77777777" w:rsidR="00B61CE5" w:rsidRDefault="00B61C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F177FB"/>
    <w:rsid w:val="000013CC"/>
    <w:rsid w:val="00002417"/>
    <w:rsid w:val="00005DB6"/>
    <w:rsid w:val="000064D2"/>
    <w:rsid w:val="00007BAB"/>
    <w:rsid w:val="000227B4"/>
    <w:rsid w:val="00023B53"/>
    <w:rsid w:val="00025784"/>
    <w:rsid w:val="0003092A"/>
    <w:rsid w:val="00031C38"/>
    <w:rsid w:val="00041E2B"/>
    <w:rsid w:val="00043142"/>
    <w:rsid w:val="0004557B"/>
    <w:rsid w:val="00051CD7"/>
    <w:rsid w:val="00052FB2"/>
    <w:rsid w:val="00057DA9"/>
    <w:rsid w:val="00085638"/>
    <w:rsid w:val="00085E05"/>
    <w:rsid w:val="0009079F"/>
    <w:rsid w:val="00090942"/>
    <w:rsid w:val="00095E80"/>
    <w:rsid w:val="000A3C46"/>
    <w:rsid w:val="000B0B57"/>
    <w:rsid w:val="000D2B45"/>
    <w:rsid w:val="00116E55"/>
    <w:rsid w:val="001215DF"/>
    <w:rsid w:val="00122416"/>
    <w:rsid w:val="00124EA8"/>
    <w:rsid w:val="001265A6"/>
    <w:rsid w:val="00131202"/>
    <w:rsid w:val="00134A82"/>
    <w:rsid w:val="00134EFF"/>
    <w:rsid w:val="0013707F"/>
    <w:rsid w:val="001655B3"/>
    <w:rsid w:val="0017057E"/>
    <w:rsid w:val="00173D36"/>
    <w:rsid w:val="001754F4"/>
    <w:rsid w:val="00180E37"/>
    <w:rsid w:val="00182C10"/>
    <w:rsid w:val="00182CFE"/>
    <w:rsid w:val="001A1414"/>
    <w:rsid w:val="001A28DB"/>
    <w:rsid w:val="001B4DD5"/>
    <w:rsid w:val="001C4BBF"/>
    <w:rsid w:val="001D0245"/>
    <w:rsid w:val="001D2187"/>
    <w:rsid w:val="001D223E"/>
    <w:rsid w:val="001E3429"/>
    <w:rsid w:val="001F4132"/>
    <w:rsid w:val="001F7126"/>
    <w:rsid w:val="00201791"/>
    <w:rsid w:val="0021229F"/>
    <w:rsid w:val="002164D5"/>
    <w:rsid w:val="00226C0D"/>
    <w:rsid w:val="00226F54"/>
    <w:rsid w:val="00243708"/>
    <w:rsid w:val="002511DC"/>
    <w:rsid w:val="00257D60"/>
    <w:rsid w:val="002600C0"/>
    <w:rsid w:val="00261BF8"/>
    <w:rsid w:val="00262FC9"/>
    <w:rsid w:val="00266B9F"/>
    <w:rsid w:val="00281D9A"/>
    <w:rsid w:val="00284D0D"/>
    <w:rsid w:val="00286770"/>
    <w:rsid w:val="002878E9"/>
    <w:rsid w:val="00290CD1"/>
    <w:rsid w:val="00295747"/>
    <w:rsid w:val="002962A7"/>
    <w:rsid w:val="002A2B44"/>
    <w:rsid w:val="002A5F11"/>
    <w:rsid w:val="002B3701"/>
    <w:rsid w:val="002C5B60"/>
    <w:rsid w:val="002E141F"/>
    <w:rsid w:val="00302232"/>
    <w:rsid w:val="003138AC"/>
    <w:rsid w:val="00315307"/>
    <w:rsid w:val="00316DBA"/>
    <w:rsid w:val="00323EB3"/>
    <w:rsid w:val="00337B0F"/>
    <w:rsid w:val="00361560"/>
    <w:rsid w:val="00363118"/>
    <w:rsid w:val="003631C1"/>
    <w:rsid w:val="003640EA"/>
    <w:rsid w:val="00371C85"/>
    <w:rsid w:val="003761D7"/>
    <w:rsid w:val="00381921"/>
    <w:rsid w:val="003831EB"/>
    <w:rsid w:val="003878C3"/>
    <w:rsid w:val="003A1174"/>
    <w:rsid w:val="003C5B3F"/>
    <w:rsid w:val="003D631D"/>
    <w:rsid w:val="003F07F7"/>
    <w:rsid w:val="003F1735"/>
    <w:rsid w:val="003F5628"/>
    <w:rsid w:val="004002D2"/>
    <w:rsid w:val="004018CF"/>
    <w:rsid w:val="00406084"/>
    <w:rsid w:val="00406682"/>
    <w:rsid w:val="00414009"/>
    <w:rsid w:val="00414EFC"/>
    <w:rsid w:val="00415F57"/>
    <w:rsid w:val="00423C0E"/>
    <w:rsid w:val="00426BE4"/>
    <w:rsid w:val="00426C8D"/>
    <w:rsid w:val="00452B51"/>
    <w:rsid w:val="004535B5"/>
    <w:rsid w:val="004567B0"/>
    <w:rsid w:val="004663A8"/>
    <w:rsid w:val="004907E6"/>
    <w:rsid w:val="004B3828"/>
    <w:rsid w:val="004B60C8"/>
    <w:rsid w:val="004B67A5"/>
    <w:rsid w:val="004C634D"/>
    <w:rsid w:val="004D017D"/>
    <w:rsid w:val="004D15E1"/>
    <w:rsid w:val="004F1430"/>
    <w:rsid w:val="004F56C0"/>
    <w:rsid w:val="00500576"/>
    <w:rsid w:val="00503AD5"/>
    <w:rsid w:val="00510007"/>
    <w:rsid w:val="00522E5E"/>
    <w:rsid w:val="00525A35"/>
    <w:rsid w:val="0052758D"/>
    <w:rsid w:val="00552CE1"/>
    <w:rsid w:val="0056620E"/>
    <w:rsid w:val="00570380"/>
    <w:rsid w:val="00570A0F"/>
    <w:rsid w:val="00577D24"/>
    <w:rsid w:val="00581FD5"/>
    <w:rsid w:val="005921AD"/>
    <w:rsid w:val="005A3CAF"/>
    <w:rsid w:val="005B20EF"/>
    <w:rsid w:val="005C1426"/>
    <w:rsid w:val="0060011B"/>
    <w:rsid w:val="006002A3"/>
    <w:rsid w:val="00612BD1"/>
    <w:rsid w:val="00621884"/>
    <w:rsid w:val="0064667B"/>
    <w:rsid w:val="006609D9"/>
    <w:rsid w:val="00673BE7"/>
    <w:rsid w:val="006806C5"/>
    <w:rsid w:val="00681BA7"/>
    <w:rsid w:val="00683296"/>
    <w:rsid w:val="00684240"/>
    <w:rsid w:val="00686443"/>
    <w:rsid w:val="00691D5F"/>
    <w:rsid w:val="0069460F"/>
    <w:rsid w:val="006A2700"/>
    <w:rsid w:val="006B45FC"/>
    <w:rsid w:val="006B793C"/>
    <w:rsid w:val="006C5C26"/>
    <w:rsid w:val="006D12ED"/>
    <w:rsid w:val="006E050D"/>
    <w:rsid w:val="007012DC"/>
    <w:rsid w:val="00705CA3"/>
    <w:rsid w:val="00713C57"/>
    <w:rsid w:val="00715A68"/>
    <w:rsid w:val="00724AA4"/>
    <w:rsid w:val="00725494"/>
    <w:rsid w:val="007325DB"/>
    <w:rsid w:val="00732B82"/>
    <w:rsid w:val="00734C63"/>
    <w:rsid w:val="00736E4E"/>
    <w:rsid w:val="00743C29"/>
    <w:rsid w:val="00750254"/>
    <w:rsid w:val="00757ACE"/>
    <w:rsid w:val="00760DC8"/>
    <w:rsid w:val="00774044"/>
    <w:rsid w:val="00780B66"/>
    <w:rsid w:val="007829EC"/>
    <w:rsid w:val="007921E5"/>
    <w:rsid w:val="007957A6"/>
    <w:rsid w:val="007B05F3"/>
    <w:rsid w:val="007C7764"/>
    <w:rsid w:val="007E1CF3"/>
    <w:rsid w:val="007E7233"/>
    <w:rsid w:val="007F5EDE"/>
    <w:rsid w:val="0083170E"/>
    <w:rsid w:val="00833F79"/>
    <w:rsid w:val="00835B23"/>
    <w:rsid w:val="00835BDE"/>
    <w:rsid w:val="00840E1C"/>
    <w:rsid w:val="008449B8"/>
    <w:rsid w:val="00857701"/>
    <w:rsid w:val="00863D53"/>
    <w:rsid w:val="00866819"/>
    <w:rsid w:val="00877483"/>
    <w:rsid w:val="00883730"/>
    <w:rsid w:val="008848CB"/>
    <w:rsid w:val="00885F7A"/>
    <w:rsid w:val="00887F23"/>
    <w:rsid w:val="008A0799"/>
    <w:rsid w:val="008A2D66"/>
    <w:rsid w:val="008D437D"/>
    <w:rsid w:val="008F1082"/>
    <w:rsid w:val="008F357A"/>
    <w:rsid w:val="009073B3"/>
    <w:rsid w:val="0091134C"/>
    <w:rsid w:val="00914A08"/>
    <w:rsid w:val="009411B0"/>
    <w:rsid w:val="0094516C"/>
    <w:rsid w:val="00947A9C"/>
    <w:rsid w:val="00954CB9"/>
    <w:rsid w:val="00963887"/>
    <w:rsid w:val="00974E0B"/>
    <w:rsid w:val="0098180B"/>
    <w:rsid w:val="00982136"/>
    <w:rsid w:val="00986C70"/>
    <w:rsid w:val="009A0D4F"/>
    <w:rsid w:val="009D2BB6"/>
    <w:rsid w:val="009E16D4"/>
    <w:rsid w:val="009E178F"/>
    <w:rsid w:val="009E5D4E"/>
    <w:rsid w:val="00A00562"/>
    <w:rsid w:val="00A02F6A"/>
    <w:rsid w:val="00A06B60"/>
    <w:rsid w:val="00A12915"/>
    <w:rsid w:val="00A1608E"/>
    <w:rsid w:val="00A16CD6"/>
    <w:rsid w:val="00A33DBA"/>
    <w:rsid w:val="00A34987"/>
    <w:rsid w:val="00A37EB6"/>
    <w:rsid w:val="00A477F8"/>
    <w:rsid w:val="00A5027A"/>
    <w:rsid w:val="00A67570"/>
    <w:rsid w:val="00A67C91"/>
    <w:rsid w:val="00A84364"/>
    <w:rsid w:val="00A96F96"/>
    <w:rsid w:val="00AA78C7"/>
    <w:rsid w:val="00AB4364"/>
    <w:rsid w:val="00AB4560"/>
    <w:rsid w:val="00AC0612"/>
    <w:rsid w:val="00AC517A"/>
    <w:rsid w:val="00AC6DAD"/>
    <w:rsid w:val="00AF633E"/>
    <w:rsid w:val="00B11237"/>
    <w:rsid w:val="00B122C7"/>
    <w:rsid w:val="00B35F17"/>
    <w:rsid w:val="00B50B0B"/>
    <w:rsid w:val="00B57690"/>
    <w:rsid w:val="00B6079F"/>
    <w:rsid w:val="00B61CE5"/>
    <w:rsid w:val="00B81A2E"/>
    <w:rsid w:val="00B86A7D"/>
    <w:rsid w:val="00BB7148"/>
    <w:rsid w:val="00BC123F"/>
    <w:rsid w:val="00BC2681"/>
    <w:rsid w:val="00BC7E04"/>
    <w:rsid w:val="00BD3401"/>
    <w:rsid w:val="00BD34B6"/>
    <w:rsid w:val="00BD4B95"/>
    <w:rsid w:val="00BF25C8"/>
    <w:rsid w:val="00BF30E7"/>
    <w:rsid w:val="00BF5DDC"/>
    <w:rsid w:val="00C01489"/>
    <w:rsid w:val="00C04153"/>
    <w:rsid w:val="00C11A5D"/>
    <w:rsid w:val="00C13FBA"/>
    <w:rsid w:val="00C200AE"/>
    <w:rsid w:val="00C214FE"/>
    <w:rsid w:val="00C24F31"/>
    <w:rsid w:val="00C32E1B"/>
    <w:rsid w:val="00C461BC"/>
    <w:rsid w:val="00C5372C"/>
    <w:rsid w:val="00C635ED"/>
    <w:rsid w:val="00C770FA"/>
    <w:rsid w:val="00CA0508"/>
    <w:rsid w:val="00CA5CD9"/>
    <w:rsid w:val="00CC747F"/>
    <w:rsid w:val="00CC77DE"/>
    <w:rsid w:val="00CD20FA"/>
    <w:rsid w:val="00D0432E"/>
    <w:rsid w:val="00D048D3"/>
    <w:rsid w:val="00D14148"/>
    <w:rsid w:val="00D4170A"/>
    <w:rsid w:val="00D5090A"/>
    <w:rsid w:val="00D6113E"/>
    <w:rsid w:val="00D652D9"/>
    <w:rsid w:val="00D67451"/>
    <w:rsid w:val="00D852B6"/>
    <w:rsid w:val="00D95D45"/>
    <w:rsid w:val="00DA102F"/>
    <w:rsid w:val="00DA68A9"/>
    <w:rsid w:val="00DB4ABE"/>
    <w:rsid w:val="00DC0593"/>
    <w:rsid w:val="00DC4BA0"/>
    <w:rsid w:val="00DC5D2A"/>
    <w:rsid w:val="00DD1008"/>
    <w:rsid w:val="00DE08AD"/>
    <w:rsid w:val="00DE36FF"/>
    <w:rsid w:val="00DE385D"/>
    <w:rsid w:val="00DF2E18"/>
    <w:rsid w:val="00DF77E7"/>
    <w:rsid w:val="00E02C06"/>
    <w:rsid w:val="00E06D46"/>
    <w:rsid w:val="00E07FA4"/>
    <w:rsid w:val="00E14417"/>
    <w:rsid w:val="00E17714"/>
    <w:rsid w:val="00E17BF8"/>
    <w:rsid w:val="00E25EA4"/>
    <w:rsid w:val="00E2701E"/>
    <w:rsid w:val="00E301CA"/>
    <w:rsid w:val="00E34976"/>
    <w:rsid w:val="00E422EA"/>
    <w:rsid w:val="00E42EAE"/>
    <w:rsid w:val="00E55B04"/>
    <w:rsid w:val="00E56A37"/>
    <w:rsid w:val="00E63180"/>
    <w:rsid w:val="00E70E61"/>
    <w:rsid w:val="00E757C5"/>
    <w:rsid w:val="00E937F8"/>
    <w:rsid w:val="00EA29AA"/>
    <w:rsid w:val="00EA567F"/>
    <w:rsid w:val="00EC06FD"/>
    <w:rsid w:val="00EC5F32"/>
    <w:rsid w:val="00EC63DD"/>
    <w:rsid w:val="00EF4A04"/>
    <w:rsid w:val="00EF6391"/>
    <w:rsid w:val="00EF64ED"/>
    <w:rsid w:val="00F15391"/>
    <w:rsid w:val="00F15A2F"/>
    <w:rsid w:val="00F177FB"/>
    <w:rsid w:val="00F20BCC"/>
    <w:rsid w:val="00F233CA"/>
    <w:rsid w:val="00F259CE"/>
    <w:rsid w:val="00F32DCE"/>
    <w:rsid w:val="00F46FE8"/>
    <w:rsid w:val="00F476CB"/>
    <w:rsid w:val="00F56A1B"/>
    <w:rsid w:val="00F86C01"/>
    <w:rsid w:val="00F87859"/>
    <w:rsid w:val="00FB02F7"/>
    <w:rsid w:val="00FB0A32"/>
    <w:rsid w:val="00FC1BD7"/>
    <w:rsid w:val="00FC63B6"/>
    <w:rsid w:val="00FD2478"/>
    <w:rsid w:val="00FE25B0"/>
    <w:rsid w:val="00FE7DCB"/>
    <w:rsid w:val="00FF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738750"/>
  <w15:chartTrackingRefBased/>
  <w15:docId w15:val="{78D2EA6E-B9D8-4F4F-B741-0054C44AF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60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hyperlink" Target="http://www.facebook.com/disabilitygroupchch" TargetMode="External"/><Relationship Id="rId47" Type="http://schemas.openxmlformats.org/officeDocument/2006/relationships/hyperlink" Target="http://www.youtube.com/@WRLG_EGL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wrlg.or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9.png"/><Relationship Id="rId45" Type="http://schemas.openxmlformats.org/officeDocument/2006/relationships/hyperlink" Target="http://www.instagram.com/eglwaitaha/" TargetMode="External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8.png"/><Relationship Id="rId30" Type="http://schemas.openxmlformats.org/officeDocument/2006/relationships/image" Target="media/image17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2.jpe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hyperlink" Target="https://www.wrlg.org" TargetMode="External"/><Relationship Id="rId44" Type="http://schemas.openxmlformats.org/officeDocument/2006/relationships/hyperlink" Target="http://www.facebook.com/disabilityfamilyconnections" TargetMode="External"/><Relationship Id="rId52" Type="http://schemas.openxmlformats.org/officeDocument/2006/relationships/image" Target="media/image3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i\Downloads\Easy%20Read%20Template%20April%202025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1ebd80158c2a8ff244d1cd22a858c90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8c711818f784b44da4491f8081a455bd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3B05FF-98DC-46A2-8547-DF16D696A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D80E49-9BE3-4F98-8C89-128621C84789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customXml/itemProps3.xml><?xml version="1.0" encoding="utf-8"?>
<ds:datastoreItem xmlns:ds="http://schemas.openxmlformats.org/officeDocument/2006/customXml" ds:itemID="{A29462BC-AAC1-41D3-B733-59BE57B48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 (1)</Template>
  <TotalTime>1</TotalTime>
  <Pages>8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Hall</dc:creator>
  <cp:keywords/>
  <dc:description/>
  <cp:lastModifiedBy>Andi Buchanan</cp:lastModifiedBy>
  <cp:revision>2</cp:revision>
  <dcterms:created xsi:type="dcterms:W3CDTF">2025-10-06T00:58:00Z</dcterms:created>
  <dcterms:modified xsi:type="dcterms:W3CDTF">2025-10-06T00:58:00Z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